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211A46" w14:textId="700740F8" w:rsidR="00600A54" w:rsidRPr="00D820A6" w:rsidRDefault="00376B20" w:rsidP="00600A54">
      <w:pPr>
        <w:pStyle w:val="Kopfzeile"/>
        <w:tabs>
          <w:tab w:val="clear" w:pos="4536"/>
          <w:tab w:val="clear" w:pos="9072"/>
        </w:tabs>
        <w:outlineLvl w:val="0"/>
        <w:rPr>
          <w:rFonts w:ascii="Helvetica Neue" w:hAnsi="Helvetica Neue"/>
          <w:sz w:val="16"/>
          <w:u w:val="single"/>
        </w:rPr>
      </w:pPr>
      <w:r>
        <w:rPr>
          <w:rFonts w:ascii="Helvetica Neue" w:hAnsi="Helvetica Neue"/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DA56" wp14:editId="7D342626">
                <wp:simplePos x="0" y="0"/>
                <wp:positionH relativeFrom="column">
                  <wp:posOffset>0</wp:posOffset>
                </wp:positionH>
                <wp:positionV relativeFrom="paragraph">
                  <wp:posOffset>-1171575</wp:posOffset>
                </wp:positionV>
                <wp:extent cx="5029200" cy="0"/>
                <wp:effectExtent l="50800" t="25400" r="76200" b="1016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92.2pt" to="396pt,-9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0C772F">
        <w:rPr>
          <w:rFonts w:ascii="Helvetica Neue" w:hAnsi="Helvetica Neue"/>
          <w:noProof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6A9D10" wp14:editId="3E184AD3">
                <wp:simplePos x="0" y="0"/>
                <wp:positionH relativeFrom="column">
                  <wp:posOffset>5086350</wp:posOffset>
                </wp:positionH>
                <wp:positionV relativeFrom="paragraph">
                  <wp:posOffset>82550</wp:posOffset>
                </wp:positionV>
                <wp:extent cx="1543050" cy="1631950"/>
                <wp:effectExtent l="6350" t="635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7E9D" w14:textId="77777777" w:rsidR="004D4735" w:rsidRPr="002E604B" w:rsidRDefault="004D4735" w:rsidP="00771662">
                            <w:pPr>
                              <w:rPr>
                                <w:rFonts w:ascii="Helvetica Neue" w:hAnsi="Helvetica Neue"/>
                                <w:sz w:val="15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sz w:val="15"/>
                              </w:rPr>
                              <w:t>BSV-Titel bei den Deutschen Mannschaftsmeisterschaften auf dem großen Matchbillard:</w:t>
                            </w:r>
                          </w:p>
                          <w:p w14:paraId="50FEE144" w14:textId="77777777" w:rsidR="004D4735" w:rsidRPr="002E604B" w:rsidRDefault="004D4735" w:rsidP="00771662">
                            <w:pPr>
                              <w:rPr>
                                <w:rFonts w:ascii="Helvetica Neue" w:hAnsi="Helvetica Neue"/>
                                <w:color w:val="FF0000"/>
                                <w:sz w:val="16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Bundesliga Mehrkampf:</w:t>
                            </w:r>
                          </w:p>
                          <w:p w14:paraId="5D14D434" w14:textId="77777777" w:rsidR="004D4735" w:rsidRPr="001139DF" w:rsidRDefault="004D4735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1981/1982   </w:t>
                            </w:r>
                          </w:p>
                          <w:p w14:paraId="031DBB51" w14:textId="77777777" w:rsidR="004D4735" w:rsidRPr="001139DF" w:rsidRDefault="004D4735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1982/1983</w:t>
                            </w:r>
                          </w:p>
                          <w:p w14:paraId="26A7BF89" w14:textId="77777777" w:rsidR="004D4735" w:rsidRPr="001139DF" w:rsidRDefault="004D4735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1983/1984   </w:t>
                            </w:r>
                          </w:p>
                          <w:p w14:paraId="0C6BAB97" w14:textId="77777777" w:rsidR="004D4735" w:rsidRPr="001139DF" w:rsidRDefault="004D4735" w:rsidP="00771662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1984/1985</w:t>
                            </w:r>
                          </w:p>
                          <w:p w14:paraId="19A2688B" w14:textId="77777777" w:rsidR="004D4735" w:rsidRPr="008C1D99" w:rsidRDefault="004D4735" w:rsidP="00771662">
                            <w:pPr>
                              <w:rPr>
                                <w:rFonts w:ascii="HelveticaNeue Condensed" w:hAnsi="HelveticaNeue Condensed"/>
                                <w:sz w:val="16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1986/1987</w:t>
                            </w:r>
                          </w:p>
                          <w:p w14:paraId="4D91257C" w14:textId="77777777" w:rsidR="004D4735" w:rsidRPr="002E604B" w:rsidRDefault="004D4735" w:rsidP="00FD6CF0">
                            <w:pPr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</w:pPr>
                            <w:r w:rsidRPr="002E604B">
                              <w:rPr>
                                <w:rFonts w:ascii="Helvetica Neue" w:hAnsi="Helvetica Neue"/>
                                <w:color w:val="FF0000"/>
                                <w:sz w:val="14"/>
                              </w:rPr>
                              <w:t>Sieger Dreibandpokal DPMM:</w:t>
                            </w:r>
                          </w:p>
                          <w:p w14:paraId="1E0E77E7" w14:textId="0D315920" w:rsidR="004D4735" w:rsidRDefault="004D4735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2007/2008</w:t>
                            </w:r>
                          </w:p>
                          <w:p w14:paraId="5457E1AF" w14:textId="2C1A9CE1" w:rsidR="004D4735" w:rsidRDefault="004D4735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2009/2010</w:t>
                            </w:r>
                          </w:p>
                          <w:p w14:paraId="4A79D608" w14:textId="77777777" w:rsidR="004D4735" w:rsidRPr="001139DF" w:rsidRDefault="004D4735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2. Pokalsieger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 xml:space="preserve"> </w:t>
                            </w: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2006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 2012</w:t>
                            </w:r>
                          </w:p>
                          <w:p w14:paraId="3F14DA7B" w14:textId="2182540D" w:rsidR="004D4735" w:rsidRPr="001139DF" w:rsidRDefault="004D4735" w:rsidP="00FD6CF0">
                            <w:pPr>
                              <w:rPr>
                                <w:rFonts w:ascii="Helvetica Neue" w:hAnsi="Helvetica Neue"/>
                                <w:sz w:val="14"/>
                              </w:rPr>
                            </w:pPr>
                            <w:r w:rsidRPr="001139DF">
                              <w:rPr>
                                <w:rFonts w:ascii="Helvetica Neue" w:hAnsi="Helvetica Neue"/>
                                <w:sz w:val="14"/>
                              </w:rPr>
                              <w:t>3. Pokalsieger 1998, 2001</w:t>
                            </w:r>
                            <w:r>
                              <w:rPr>
                                <w:rFonts w:ascii="Helvetica Neue" w:hAnsi="Helvetica Neue"/>
                                <w:sz w:val="14"/>
                              </w:rPr>
                              <w:t>, 2014</w:t>
                            </w:r>
                          </w:p>
                          <w:p w14:paraId="0691682D" w14:textId="77777777" w:rsidR="004D4735" w:rsidRPr="001139DF" w:rsidRDefault="004D4735">
                            <w:pPr>
                              <w:rPr>
                                <w:rFonts w:ascii="Helvetica Neue" w:hAnsi="Helvetica Neue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00.5pt;margin-top:6.5pt;width:121.5pt;height:1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YGNrMCAAC6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" filled="f" stroked="f">
                <v:textbox>
                  <w:txbxContent>
                    <w:p w14:paraId="62717E9D" w14:textId="77777777" w:rsidR="003D68E6" w:rsidRPr="002E604B" w:rsidRDefault="003D68E6" w:rsidP="00771662">
                      <w:pPr>
                        <w:rPr>
                          <w:rFonts w:ascii="Helvetica Neue" w:hAnsi="Helvetica Neue"/>
                          <w:sz w:val="15"/>
                        </w:rPr>
                      </w:pPr>
                      <w:r w:rsidRPr="002E604B">
                        <w:rPr>
                          <w:rFonts w:ascii="Helvetica Neue" w:hAnsi="Helvetica Neue"/>
                          <w:sz w:val="15"/>
                        </w:rPr>
                        <w:t>BSV-Titel bei den Deutschen Mannschaftsmeisterschaften auf dem großen Matchbillard:</w:t>
                      </w:r>
                    </w:p>
                    <w:p w14:paraId="50FEE144" w14:textId="77777777" w:rsidR="003D68E6" w:rsidRPr="002E604B" w:rsidRDefault="003D68E6" w:rsidP="00771662">
                      <w:pPr>
                        <w:rPr>
                          <w:rFonts w:ascii="Helvetica Neue" w:hAnsi="Helvetica Neue"/>
                          <w:color w:val="FF0000"/>
                          <w:sz w:val="16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Bundesliga Mehrkampf:</w:t>
                      </w:r>
                    </w:p>
                    <w:p w14:paraId="5D14D434" w14:textId="77777777" w:rsidR="003D68E6" w:rsidRPr="001139DF" w:rsidRDefault="003D68E6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1981/1982   </w:t>
                      </w:r>
                    </w:p>
                    <w:p w14:paraId="031DBB51" w14:textId="77777777" w:rsidR="003D68E6" w:rsidRPr="001139DF" w:rsidRDefault="003D68E6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1982/1983</w:t>
                      </w:r>
                    </w:p>
                    <w:p w14:paraId="26A7BF89" w14:textId="77777777" w:rsidR="003D68E6" w:rsidRPr="001139DF" w:rsidRDefault="003D68E6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 xml:space="preserve">1983/1984   </w:t>
                      </w:r>
                    </w:p>
                    <w:p w14:paraId="0C6BAB97" w14:textId="77777777" w:rsidR="003D68E6" w:rsidRPr="001139DF" w:rsidRDefault="003D68E6" w:rsidP="00771662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1984/1985</w:t>
                      </w:r>
                    </w:p>
                    <w:p w14:paraId="19A2688B" w14:textId="77777777" w:rsidR="003D68E6" w:rsidRPr="008C1D99" w:rsidRDefault="003D68E6" w:rsidP="00771662">
                      <w:pPr>
                        <w:rPr>
                          <w:rFonts w:ascii="HelveticaNeue Condensed" w:hAnsi="HelveticaNeue Condensed"/>
                          <w:sz w:val="16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1986/1987</w:t>
                      </w:r>
                    </w:p>
                    <w:p w14:paraId="4D91257C" w14:textId="77777777" w:rsidR="003D68E6" w:rsidRPr="002E604B" w:rsidRDefault="003D68E6" w:rsidP="00FD6CF0">
                      <w:pPr>
                        <w:rPr>
                          <w:rFonts w:ascii="Helvetica Neue" w:hAnsi="Helvetica Neue"/>
                          <w:color w:val="FF0000"/>
                          <w:sz w:val="14"/>
                        </w:rPr>
                      </w:pPr>
                      <w:r w:rsidRPr="002E604B">
                        <w:rPr>
                          <w:rFonts w:ascii="Helvetica Neue" w:hAnsi="Helvetica Neue"/>
                          <w:color w:val="FF0000"/>
                          <w:sz w:val="14"/>
                        </w:rPr>
                        <w:t>Sieger Dreibandpokal DPMM:</w:t>
                      </w:r>
                    </w:p>
                    <w:p w14:paraId="1E0E77E7" w14:textId="0D315920" w:rsidR="003D68E6" w:rsidRDefault="003D68E6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2007/2008</w:t>
                      </w:r>
                    </w:p>
                    <w:p w14:paraId="5457E1AF" w14:textId="2C1A9CE1" w:rsidR="003D68E6" w:rsidRDefault="003D68E6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>
                        <w:rPr>
                          <w:rFonts w:ascii="Helvetica Neue" w:hAnsi="Helvetica Neue"/>
                          <w:sz w:val="14"/>
                        </w:rPr>
                        <w:t>2009/2010</w:t>
                      </w:r>
                    </w:p>
                    <w:p w14:paraId="4A79D608" w14:textId="77777777" w:rsidR="003D68E6" w:rsidRPr="001139DF" w:rsidRDefault="003D68E6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2. Pokalsieger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 xml:space="preserve"> </w:t>
                      </w:r>
                      <w:r w:rsidRPr="001139DF">
                        <w:rPr>
                          <w:rFonts w:ascii="Helvetica Neue" w:hAnsi="Helvetica Neue"/>
                          <w:sz w:val="14"/>
                        </w:rPr>
                        <w:t>2006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 2012</w:t>
                      </w:r>
                    </w:p>
                    <w:p w14:paraId="3F14DA7B" w14:textId="2182540D" w:rsidR="003D68E6" w:rsidRPr="001139DF" w:rsidRDefault="003D68E6" w:rsidP="00FD6CF0">
                      <w:pPr>
                        <w:rPr>
                          <w:rFonts w:ascii="Helvetica Neue" w:hAnsi="Helvetica Neue"/>
                          <w:sz w:val="14"/>
                        </w:rPr>
                      </w:pPr>
                      <w:r w:rsidRPr="001139DF">
                        <w:rPr>
                          <w:rFonts w:ascii="Helvetica Neue" w:hAnsi="Helvetica Neue"/>
                          <w:sz w:val="14"/>
                        </w:rPr>
                        <w:t>3. Pokalsieger 1998, 2001</w:t>
                      </w:r>
                      <w:r>
                        <w:rPr>
                          <w:rFonts w:ascii="Helvetica Neue" w:hAnsi="Helvetica Neue"/>
                          <w:sz w:val="14"/>
                        </w:rPr>
                        <w:t>, 2014</w:t>
                      </w:r>
                    </w:p>
                    <w:p w14:paraId="0691682D" w14:textId="77777777" w:rsidR="003D68E6" w:rsidRPr="001139DF" w:rsidRDefault="003D68E6">
                      <w:pPr>
                        <w:rPr>
                          <w:rFonts w:ascii="Helvetica Neue" w:hAnsi="Helvetica Neue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7385">
        <w:rPr>
          <w:rFonts w:ascii="Helvetica Neue" w:hAnsi="Helvetica Neue"/>
          <w:sz w:val="16"/>
          <w:u w:val="single"/>
        </w:rPr>
        <w:t xml:space="preserve"> </w:t>
      </w:r>
      <w:r w:rsidR="00B4110A" w:rsidRPr="00D820A6">
        <w:rPr>
          <w:rFonts w:ascii="Helvetica Neue" w:hAnsi="Helvetica Neue"/>
          <w:sz w:val="16"/>
          <w:u w:val="single"/>
        </w:rPr>
        <w:t>B</w:t>
      </w:r>
      <w:r w:rsidR="00600A54" w:rsidRPr="00D820A6">
        <w:rPr>
          <w:rFonts w:ascii="Helvetica Neue" w:hAnsi="Helvetica Neue"/>
          <w:sz w:val="16"/>
          <w:u w:val="single"/>
        </w:rPr>
        <w:t>SV Velbert e.V. • Am Buschberg 11 • 42549 Velbert</w:t>
      </w:r>
    </w:p>
    <w:p w14:paraId="5FF9AD2B" w14:textId="615461AD" w:rsidR="00600A54" w:rsidRPr="006B1DCA" w:rsidRDefault="00D820A6" w:rsidP="00600A54">
      <w:pPr>
        <w:pStyle w:val="Kopfzeile"/>
        <w:tabs>
          <w:tab w:val="clear" w:pos="4536"/>
          <w:tab w:val="clear" w:pos="9072"/>
        </w:tabs>
        <w:rPr>
          <w:sz w:val="8"/>
          <w:u w:val="single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B5C97" wp14:editId="54A88D1E">
                <wp:simplePos x="0" y="0"/>
                <wp:positionH relativeFrom="column">
                  <wp:posOffset>-63500</wp:posOffset>
                </wp:positionH>
                <wp:positionV relativeFrom="paragraph">
                  <wp:posOffset>-3810</wp:posOffset>
                </wp:positionV>
                <wp:extent cx="2743200" cy="11239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DC553" w14:textId="719945DB" w:rsidR="004D4735" w:rsidRDefault="004D4735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Deutsche Billard-Union e. V.</w:t>
                            </w:r>
                          </w:p>
                          <w:p w14:paraId="1E4C5659" w14:textId="2766581A" w:rsidR="004D4735" w:rsidRDefault="004D4735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Geschäftsstelle</w:t>
                            </w:r>
                          </w:p>
                          <w:p w14:paraId="5C22355F" w14:textId="1092B773" w:rsidR="004D4735" w:rsidRDefault="004D4735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Gustav-Heinemann-Ufer 56</w:t>
                            </w:r>
                          </w:p>
                          <w:p w14:paraId="1C4EA814" w14:textId="67946262" w:rsidR="004D4735" w:rsidRDefault="004D4735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50968 Köln</w:t>
                            </w:r>
                          </w:p>
                          <w:p w14:paraId="61236EDC" w14:textId="77777777" w:rsidR="00D820A6" w:rsidRDefault="00D820A6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  <w:p w14:paraId="71CF63D4" w14:textId="6DE7653B" w:rsidR="00D820A6" w:rsidRPr="00E65C7B" w:rsidRDefault="00D820A6" w:rsidP="00E65C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- vorab per Fax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-4.95pt;margin-top:-.25pt;width:3in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" stroked="f">
                <v:textbox>
                  <w:txbxContent>
                    <w:p w14:paraId="483DC553" w14:textId="719945DB" w:rsidR="004D4735" w:rsidRDefault="004D4735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t>Deutsche Billard-Union e. V.</w:t>
                      </w:r>
                    </w:p>
                    <w:p w14:paraId="1E4C5659" w14:textId="2766581A" w:rsidR="004D4735" w:rsidRDefault="004D4735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t>Geschäftsstelle</w:t>
                      </w:r>
                    </w:p>
                    <w:p w14:paraId="5C22355F" w14:textId="1092B773" w:rsidR="004D4735" w:rsidRDefault="004D4735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t>Gustav-Heinemann-Ufer 56</w:t>
                      </w:r>
                    </w:p>
                    <w:p w14:paraId="1C4EA814" w14:textId="67946262" w:rsidR="004D4735" w:rsidRDefault="004D4735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t>50968 Köln</w:t>
                      </w:r>
                    </w:p>
                    <w:p w14:paraId="61236EDC" w14:textId="77777777" w:rsidR="00D820A6" w:rsidRDefault="00D820A6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  <w:p w14:paraId="71CF63D4" w14:textId="6DE7653B" w:rsidR="00D820A6" w:rsidRPr="00E65C7B" w:rsidRDefault="00D820A6" w:rsidP="00E65C7B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>
                        <w:t>- vorab per Fax -</w:t>
                      </w:r>
                    </w:p>
                  </w:txbxContent>
                </v:textbox>
              </v:shape>
            </w:pict>
          </mc:Fallback>
        </mc:AlternateContent>
      </w:r>
    </w:p>
    <w:p w14:paraId="08753E3D" w14:textId="0C0DFB01" w:rsidR="00600A54" w:rsidRPr="006B1DCA" w:rsidRDefault="00600A54" w:rsidP="00600A54">
      <w:pPr>
        <w:pStyle w:val="Kopfzeile"/>
        <w:tabs>
          <w:tab w:val="clear" w:pos="4536"/>
          <w:tab w:val="clear" w:pos="9072"/>
        </w:tabs>
      </w:pPr>
    </w:p>
    <w:p w14:paraId="14E1680E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266195EA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08C0E7A9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6B83F3F7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40334610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0A13AD0E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2FE2B260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26E1E0DF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427C963D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409C8A16" w14:textId="77777777" w:rsidR="00600A54" w:rsidRPr="0023380D" w:rsidRDefault="00600A54" w:rsidP="00600A54">
      <w:pPr>
        <w:pStyle w:val="Kopfzeile"/>
        <w:tabs>
          <w:tab w:val="clear" w:pos="4536"/>
          <w:tab w:val="clear" w:pos="9072"/>
        </w:tabs>
        <w:rPr>
          <w:sz w:val="16"/>
          <w:u w:val="single"/>
        </w:rPr>
      </w:pPr>
    </w:p>
    <w:p w14:paraId="506A455C" w14:textId="77777777" w:rsidR="001139DF" w:rsidRDefault="001139DF" w:rsidP="007267A9">
      <w:pPr>
        <w:pStyle w:val="Kopfzeile"/>
        <w:tabs>
          <w:tab w:val="clear" w:pos="4536"/>
          <w:tab w:val="clear" w:pos="9072"/>
        </w:tabs>
        <w:ind w:right="-285"/>
        <w:rPr>
          <w:sz w:val="16"/>
          <w:u w:val="single"/>
        </w:rPr>
      </w:pPr>
    </w:p>
    <w:p w14:paraId="17F3AC52" w14:textId="77777777" w:rsidR="001139DF" w:rsidRDefault="001139DF" w:rsidP="007267A9">
      <w:pPr>
        <w:pStyle w:val="Kopfzeile"/>
        <w:tabs>
          <w:tab w:val="clear" w:pos="4536"/>
          <w:tab w:val="clear" w:pos="9072"/>
        </w:tabs>
        <w:ind w:right="-285"/>
      </w:pPr>
    </w:p>
    <w:p w14:paraId="4A8DF1F7" w14:textId="77777777" w:rsidR="00C35AEB" w:rsidRDefault="00C35AEB" w:rsidP="00C35AEB">
      <w:pPr>
        <w:pStyle w:val="Kopfzeile"/>
        <w:tabs>
          <w:tab w:val="clear" w:pos="4536"/>
          <w:tab w:val="clear" w:pos="9072"/>
        </w:tabs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fldChar w:fldCharType="begin"/>
      </w:r>
      <w:r>
        <w:instrText xml:space="preserve"> TIME \@ "dd.MM.yy" </w:instrText>
      </w:r>
      <w:r>
        <w:fldChar w:fldCharType="separate"/>
      </w:r>
      <w:r w:rsidR="004B13B5">
        <w:rPr>
          <w:noProof/>
        </w:rPr>
        <w:t>22.04.16</w:t>
      </w:r>
      <w:r>
        <w:fldChar w:fldCharType="end"/>
      </w:r>
    </w:p>
    <w:p w14:paraId="51631A09" w14:textId="77777777" w:rsidR="00C35AEB" w:rsidRPr="003E1952" w:rsidRDefault="00C35AEB" w:rsidP="00C35AEB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069572E7" w14:textId="0C6B8865" w:rsidR="00C35AEB" w:rsidRPr="00EF79DD" w:rsidRDefault="00C11F2C" w:rsidP="00C35AEB">
      <w:pPr>
        <w:pStyle w:val="Kopfzeile"/>
        <w:tabs>
          <w:tab w:val="clear" w:pos="4536"/>
          <w:tab w:val="clear" w:pos="9072"/>
        </w:tabs>
        <w:ind w:right="-285"/>
        <w:rPr>
          <w:b/>
          <w:bCs/>
        </w:rPr>
      </w:pPr>
      <w:r>
        <w:rPr>
          <w:b/>
          <w:bCs/>
        </w:rPr>
        <w:t>Neue Billard-Sportordnung (Allgemeiner Teil)</w:t>
      </w:r>
    </w:p>
    <w:p w14:paraId="2E65CDFA" w14:textId="77777777" w:rsidR="00C35AEB" w:rsidRDefault="00C35AEB" w:rsidP="00C35AEB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129BC34B" w14:textId="77777777" w:rsidR="00C35AEB" w:rsidRPr="003E1952" w:rsidRDefault="00C35AEB" w:rsidP="00C35AEB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7C9FD50E" w14:textId="77777777" w:rsidR="00C35AEB" w:rsidRDefault="00C35AEB" w:rsidP="00C35AEB">
      <w:pPr>
        <w:pStyle w:val="Kopfzeile"/>
        <w:tabs>
          <w:tab w:val="clear" w:pos="4536"/>
          <w:tab w:val="clear" w:pos="9072"/>
        </w:tabs>
        <w:ind w:right="-285"/>
      </w:pPr>
      <w:r>
        <w:t xml:space="preserve">Sehr geehrte Damen und Herren, </w:t>
      </w:r>
    </w:p>
    <w:p w14:paraId="145C3195" w14:textId="77777777" w:rsidR="00C11F2C" w:rsidRDefault="00C11F2C" w:rsidP="00C35AEB">
      <w:pPr>
        <w:pStyle w:val="Kopfzeile"/>
        <w:tabs>
          <w:tab w:val="clear" w:pos="4536"/>
          <w:tab w:val="clear" w:pos="9072"/>
        </w:tabs>
        <w:ind w:right="-285"/>
      </w:pPr>
    </w:p>
    <w:p w14:paraId="2FE6DF05" w14:textId="613AA7EA" w:rsidR="00C11F2C" w:rsidRDefault="00C11F2C" w:rsidP="00C35AEB">
      <w:pPr>
        <w:pStyle w:val="Kopfzeile"/>
        <w:tabs>
          <w:tab w:val="clear" w:pos="4536"/>
          <w:tab w:val="clear" w:pos="9072"/>
        </w:tabs>
        <w:ind w:right="-285"/>
      </w:pPr>
      <w:r>
        <w:t xml:space="preserve">die Deutsche Billard-Union hat offenbar eine neue Sportordnung beschlossen, </w:t>
      </w:r>
      <w:proofErr w:type="gramStart"/>
      <w:r>
        <w:t>die seit 20. März in Kraft</w:t>
      </w:r>
      <w:proofErr w:type="gramEnd"/>
      <w:r>
        <w:t xml:space="preserve"> ist. Wir als Verein haben </w:t>
      </w:r>
      <w:r w:rsidR="00782281">
        <w:t xml:space="preserve">erst jetzt </w:t>
      </w:r>
      <w:r w:rsidR="00D820A6">
        <w:t xml:space="preserve">und </w:t>
      </w:r>
      <w:r>
        <w:t xml:space="preserve">eher zufällig davon erfahren, weil der Link zu dem entsprechenden Dokument am 7. April </w:t>
      </w:r>
      <w:r w:rsidR="008B719D">
        <w:t xml:space="preserve">lediglich </w:t>
      </w:r>
      <w:r>
        <w:t>in die Billardarea eingestellt wurde.</w:t>
      </w:r>
      <w:r w:rsidR="008B719D">
        <w:t xml:space="preserve"> Eine </w:t>
      </w:r>
      <w:r w:rsidR="008F7CF7">
        <w:t>klare, direkte</w:t>
      </w:r>
      <w:r w:rsidR="008B719D">
        <w:t xml:space="preserve"> Nachricht an die Vereine – die angesichts der tiefgreifenden Änderungen nötig gewesen wäre – oder auch nur ein deutlicher Hinweis auf den DBU-Seiten </w:t>
      </w:r>
      <w:r w:rsidR="008F7CF7">
        <w:t>sind</w:t>
      </w:r>
      <w:r w:rsidR="008B719D">
        <w:t xml:space="preserve"> leider nicht erfolgt.</w:t>
      </w:r>
    </w:p>
    <w:p w14:paraId="67853B6F" w14:textId="77777777" w:rsidR="008B719D" w:rsidRDefault="008B719D" w:rsidP="00C35AEB">
      <w:pPr>
        <w:pStyle w:val="Kopfzeile"/>
        <w:tabs>
          <w:tab w:val="clear" w:pos="4536"/>
          <w:tab w:val="clear" w:pos="9072"/>
        </w:tabs>
        <w:ind w:right="-285"/>
      </w:pPr>
    </w:p>
    <w:p w14:paraId="7FCB6B5F" w14:textId="2248AB0E" w:rsidR="008B719D" w:rsidRDefault="008F7CF7" w:rsidP="00C35AEB">
      <w:pPr>
        <w:pStyle w:val="Kopfzeile"/>
        <w:tabs>
          <w:tab w:val="clear" w:pos="4536"/>
          <w:tab w:val="clear" w:pos="9072"/>
        </w:tabs>
        <w:ind w:right="-285"/>
      </w:pPr>
      <w:r>
        <w:t>Die Umsetzung der neuen Regeln –</w:t>
      </w:r>
      <w:r w:rsidR="008B719D">
        <w:t xml:space="preserve"> insbesondere was die Au</w:t>
      </w:r>
      <w:r>
        <w:t>sländerspielberechtigung angeht –</w:t>
      </w:r>
      <w:r w:rsidR="008B719D">
        <w:t xml:space="preserve"> ist in der kurzen </w:t>
      </w:r>
      <w:r w:rsidR="004D4735">
        <w:t>Frist</w:t>
      </w:r>
      <w:r w:rsidR="008B719D">
        <w:t xml:space="preserve"> bis </w:t>
      </w:r>
      <w:r w:rsidR="004D4735">
        <w:t>zum Meldetermin</w:t>
      </w:r>
      <w:r w:rsidR="00D820A6">
        <w:t>/Bereitschaftserklärung</w:t>
      </w:r>
      <w:r w:rsidR="004D4735">
        <w:t xml:space="preserve"> </w:t>
      </w:r>
      <w:r>
        <w:t>für die Saison 2016/17 am 15. Mai</w:t>
      </w:r>
      <w:r w:rsidR="004D4735">
        <w:t xml:space="preserve"> für uns als Verein unmöglich. Die Planungen für die neue Saison sind abgeschlossen, die Mannschaften sind eingeteilt, wir sind diesbezüglich langfristige Verpflichtungen eingegangen und haben entsprechende Informationen an Sponsoren </w:t>
      </w:r>
      <w:r>
        <w:t xml:space="preserve">und an die Öffentlichkeit </w:t>
      </w:r>
      <w:r w:rsidR="004D4735">
        <w:t xml:space="preserve">gegeben; Veränderungen im Bundesliga-Team würden sich </w:t>
      </w:r>
      <w:r>
        <w:t xml:space="preserve">zudem </w:t>
      </w:r>
      <w:r w:rsidR="004D4735">
        <w:t>bis in die darunter spielenden Mannschaften fortsetzen.</w:t>
      </w:r>
    </w:p>
    <w:p w14:paraId="29F5D7CC" w14:textId="77777777" w:rsidR="004D4735" w:rsidRDefault="004D4735" w:rsidP="00C35AEB">
      <w:pPr>
        <w:pStyle w:val="Kopfzeile"/>
        <w:tabs>
          <w:tab w:val="clear" w:pos="4536"/>
          <w:tab w:val="clear" w:pos="9072"/>
        </w:tabs>
        <w:ind w:right="-285"/>
      </w:pPr>
    </w:p>
    <w:p w14:paraId="57646501" w14:textId="53483DF9" w:rsidR="004D4735" w:rsidRDefault="004D4735" w:rsidP="00C35AEB">
      <w:pPr>
        <w:pStyle w:val="Kopfzeile"/>
        <w:tabs>
          <w:tab w:val="clear" w:pos="4536"/>
          <w:tab w:val="clear" w:pos="9072"/>
        </w:tabs>
        <w:ind w:right="-285"/>
      </w:pPr>
      <w:r>
        <w:t>Daher bitten wir dringend darum, die neue Sportordnung außer Kraft zu setzen</w:t>
      </w:r>
      <w:r w:rsidR="008F7CF7">
        <w:t>, und neue Regeln – nach Diskussion und Abstimmung mit den Landesverbänden und Vereinen – frühestens in der nächsten Saison einzuführen, um den Vereinen Gelegenheit zur Planung und Vorbereitung zu geben.</w:t>
      </w:r>
    </w:p>
    <w:p w14:paraId="28FE0B6A" w14:textId="77777777" w:rsidR="008F7CF7" w:rsidRDefault="008F7CF7" w:rsidP="00C35AEB">
      <w:pPr>
        <w:pStyle w:val="Kopfzeile"/>
        <w:tabs>
          <w:tab w:val="clear" w:pos="4536"/>
          <w:tab w:val="clear" w:pos="9072"/>
        </w:tabs>
        <w:ind w:right="-285"/>
      </w:pPr>
    </w:p>
    <w:p w14:paraId="3508AA57" w14:textId="287B945D" w:rsidR="008F7CF7" w:rsidRDefault="008F7CF7" w:rsidP="00C35AEB">
      <w:pPr>
        <w:pStyle w:val="Kopfzeile"/>
        <w:tabs>
          <w:tab w:val="clear" w:pos="4536"/>
          <w:tab w:val="clear" w:pos="9072"/>
        </w:tabs>
        <w:ind w:right="-285"/>
      </w:pPr>
      <w:r>
        <w:t>Angesichts der Terminlage bitten wir um eine kurzfristige Antwort.</w:t>
      </w:r>
    </w:p>
    <w:p w14:paraId="1354E964" w14:textId="77777777" w:rsidR="008B719D" w:rsidRDefault="008B719D" w:rsidP="00C35AEB">
      <w:pPr>
        <w:pStyle w:val="Kopfzeile"/>
        <w:tabs>
          <w:tab w:val="clear" w:pos="4536"/>
          <w:tab w:val="clear" w:pos="9072"/>
        </w:tabs>
        <w:ind w:right="-285"/>
      </w:pPr>
    </w:p>
    <w:p w14:paraId="3B8A6118" w14:textId="157E4A88" w:rsidR="008B719D" w:rsidRPr="00215A54" w:rsidRDefault="008F7CF7" w:rsidP="00C35AEB">
      <w:pPr>
        <w:pStyle w:val="Kopfzeile"/>
        <w:tabs>
          <w:tab w:val="clear" w:pos="4536"/>
          <w:tab w:val="clear" w:pos="9072"/>
        </w:tabs>
        <w:ind w:right="-285"/>
      </w:pPr>
      <w:r>
        <w:t>Mit sportlichen Grüßen</w:t>
      </w:r>
    </w:p>
    <w:p w14:paraId="1ABD7EDD" w14:textId="77777777" w:rsidR="00C35AEB" w:rsidRPr="00025DCC" w:rsidRDefault="00C35AEB" w:rsidP="00C35AEB">
      <w:pPr>
        <w:pStyle w:val="Kopfzeile"/>
        <w:tabs>
          <w:tab w:val="clear" w:pos="4536"/>
          <w:tab w:val="clear" w:pos="9072"/>
        </w:tabs>
        <w:ind w:right="-285"/>
        <w:rPr>
          <w:sz w:val="16"/>
          <w:szCs w:val="16"/>
        </w:rPr>
      </w:pPr>
    </w:p>
    <w:p w14:paraId="16C8CEA7" w14:textId="55539AB6" w:rsidR="00C35AEB" w:rsidRDefault="00C35AEB" w:rsidP="00C35AEB">
      <w:pPr>
        <w:pStyle w:val="Kopfzeile"/>
        <w:tabs>
          <w:tab w:val="clear" w:pos="4536"/>
          <w:tab w:val="clear" w:pos="9072"/>
        </w:tabs>
        <w:ind w:left="-284" w:right="-285"/>
        <w:rPr>
          <w:noProof/>
        </w:rPr>
      </w:pPr>
    </w:p>
    <w:p w14:paraId="036320F2" w14:textId="77777777" w:rsidR="004B13B5" w:rsidRDefault="004B13B5" w:rsidP="00C35AEB">
      <w:pPr>
        <w:pStyle w:val="Kopfzeile"/>
        <w:tabs>
          <w:tab w:val="clear" w:pos="4536"/>
          <w:tab w:val="clear" w:pos="9072"/>
        </w:tabs>
        <w:ind w:left="-284" w:right="-285"/>
        <w:rPr>
          <w:noProof/>
        </w:rPr>
      </w:pPr>
    </w:p>
    <w:p w14:paraId="0CF39BD0" w14:textId="77777777" w:rsidR="004B13B5" w:rsidRPr="00EF79DD" w:rsidRDefault="004B13B5" w:rsidP="00C35AEB">
      <w:pPr>
        <w:pStyle w:val="Kopfzeile"/>
        <w:tabs>
          <w:tab w:val="clear" w:pos="4536"/>
          <w:tab w:val="clear" w:pos="9072"/>
        </w:tabs>
        <w:ind w:left="-284" w:right="-285"/>
      </w:pPr>
      <w:bookmarkStart w:id="0" w:name="_GoBack"/>
      <w:bookmarkEnd w:id="0"/>
    </w:p>
    <w:p w14:paraId="30AC8907" w14:textId="77777777" w:rsidR="00C35AEB" w:rsidRPr="00EF79DD" w:rsidRDefault="00C35AEB" w:rsidP="00C35AEB">
      <w:pPr>
        <w:pStyle w:val="Kopfzeile"/>
        <w:tabs>
          <w:tab w:val="clear" w:pos="4536"/>
          <w:tab w:val="clear" w:pos="9072"/>
        </w:tabs>
      </w:pPr>
      <w:r w:rsidRPr="00EF79DD">
        <w:t>Werner W. Klingberg</w:t>
      </w:r>
    </w:p>
    <w:p w14:paraId="7CFEDA98" w14:textId="0D212FEE" w:rsidR="00E01963" w:rsidRPr="00661F86" w:rsidRDefault="00C35AEB" w:rsidP="00C35AEB">
      <w:pPr>
        <w:pStyle w:val="Kopfzeile"/>
        <w:tabs>
          <w:tab w:val="clear" w:pos="4536"/>
          <w:tab w:val="clear" w:pos="9072"/>
        </w:tabs>
      </w:pPr>
      <w:r>
        <w:t xml:space="preserve">1. </w:t>
      </w:r>
      <w:r w:rsidRPr="00EF79DD">
        <w:t>Vorsitzender</w:t>
      </w:r>
    </w:p>
    <w:sectPr w:rsidR="00E01963" w:rsidRPr="00661F86" w:rsidSect="00B411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20"/>
      <w:pgMar w:top="2835" w:right="851" w:bottom="851" w:left="1418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662EA" w14:textId="77777777" w:rsidR="004D4735" w:rsidRDefault="004D4735">
      <w:r>
        <w:separator/>
      </w:r>
    </w:p>
  </w:endnote>
  <w:endnote w:type="continuationSeparator" w:id="0">
    <w:p w14:paraId="201E6B9D" w14:textId="77777777" w:rsidR="004D4735" w:rsidRDefault="004D4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 Condensed">
    <w:altName w:val="Cambria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Helvetica Neue Bold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F90ED" w14:textId="77777777" w:rsidR="004D4735" w:rsidRPr="0030189D" w:rsidRDefault="004D4735" w:rsidP="00600A54">
    <w:pPr>
      <w:pStyle w:val="Fuzeile"/>
      <w:framePr w:wrap="around" w:vAnchor="text" w:hAnchor="margin" w:xAlign="right" w:y="1"/>
      <w:rPr>
        <w:rStyle w:val="Seitenzahl"/>
      </w:rPr>
    </w:pPr>
    <w:r w:rsidRPr="0030189D">
      <w:rPr>
        <w:rStyle w:val="Seitenzahl"/>
        <w:sz w:val="18"/>
      </w:rPr>
      <w:fldChar w:fldCharType="begin"/>
    </w:r>
    <w:r>
      <w:rPr>
        <w:rStyle w:val="Seitenzahl"/>
        <w:sz w:val="18"/>
      </w:rPr>
      <w:instrText>PAGE</w:instrText>
    </w:r>
    <w:r w:rsidRPr="0030189D">
      <w:rPr>
        <w:rStyle w:val="Seitenzahl"/>
        <w:sz w:val="18"/>
      </w:rPr>
      <w:instrText xml:space="preserve">  </w:instrText>
    </w:r>
    <w:r w:rsidRPr="0030189D">
      <w:rPr>
        <w:rStyle w:val="Seitenzahl"/>
        <w:sz w:val="18"/>
      </w:rPr>
      <w:fldChar w:fldCharType="separate"/>
    </w:r>
    <w:r>
      <w:rPr>
        <w:rStyle w:val="Seitenzahl"/>
        <w:noProof/>
        <w:sz w:val="18"/>
      </w:rPr>
      <w:t>2</w:t>
    </w:r>
    <w:r w:rsidRPr="0030189D">
      <w:rPr>
        <w:rStyle w:val="Seitenzahl"/>
        <w:sz w:val="18"/>
      </w:rPr>
      <w:fldChar w:fldCharType="end"/>
    </w:r>
  </w:p>
  <w:p w14:paraId="27D7C145" w14:textId="77777777" w:rsidR="004D4735" w:rsidRPr="0030189D" w:rsidRDefault="004D4735" w:rsidP="00600A54">
    <w:pPr>
      <w:pStyle w:val="Fuzeile"/>
      <w:tabs>
        <w:tab w:val="clear" w:pos="4536"/>
        <w:tab w:val="clear" w:pos="9072"/>
        <w:tab w:val="left" w:pos="7620"/>
      </w:tabs>
      <w:ind w:right="360"/>
      <w:rPr>
        <w:sz w:val="18"/>
      </w:rPr>
    </w:pPr>
    <w:r>
      <w:tab/>
    </w:r>
    <w:r>
      <w:tab/>
    </w:r>
    <w:r>
      <w:tab/>
      <w:t xml:space="preserve">  </w:t>
    </w:r>
    <w:r w:rsidRPr="0030189D">
      <w:rPr>
        <w:sz w:val="18"/>
      </w:rPr>
      <w:t>Seite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36BAF" w14:textId="77777777" w:rsidR="004D4735" w:rsidRPr="001139DF" w:rsidRDefault="004D473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b/>
        <w:sz w:val="15"/>
      </w:rPr>
    </w:pPr>
    <w:r w:rsidRPr="001139DF">
      <w:rPr>
        <w:rFonts w:ascii="Helvetica Neue" w:hAnsi="Helvetica Neue"/>
        <w:b/>
        <w:sz w:val="15"/>
      </w:rPr>
      <w:t>Vorstand:</w:t>
    </w:r>
    <w:r w:rsidRPr="001139DF">
      <w:rPr>
        <w:rFonts w:ascii="Helvetica Neue" w:hAnsi="Helvetica Neue"/>
        <w:b/>
        <w:sz w:val="15"/>
      </w:rPr>
      <w:tab/>
    </w:r>
    <w:proofErr w:type="spellStart"/>
    <w:r w:rsidRPr="001139DF">
      <w:rPr>
        <w:rFonts w:ascii="Helvetica Neue" w:hAnsi="Helvetica Neue"/>
        <w:b/>
        <w:sz w:val="15"/>
      </w:rPr>
      <w:t>E-mail</w:t>
    </w:r>
    <w:proofErr w:type="spellEnd"/>
    <w:r w:rsidRPr="001139DF">
      <w:rPr>
        <w:rFonts w:ascii="Helvetica Neue" w:hAnsi="Helvetica Neue"/>
        <w:b/>
        <w:sz w:val="15"/>
      </w:rPr>
      <w:t>:</w:t>
    </w:r>
    <w:r w:rsidRPr="001139DF">
      <w:rPr>
        <w:rFonts w:ascii="Helvetica Neue" w:hAnsi="Helvetica Neue"/>
        <w:b/>
        <w:sz w:val="15"/>
      </w:rPr>
      <w:tab/>
      <w:t>Clubheim:</w:t>
    </w:r>
    <w:r w:rsidRPr="001139DF">
      <w:rPr>
        <w:rFonts w:ascii="Helvetica Neue" w:hAnsi="Helvetica Neue"/>
        <w:b/>
        <w:sz w:val="15"/>
      </w:rPr>
      <w:tab/>
      <w:t>Bankverbindung:</w:t>
    </w:r>
  </w:p>
  <w:p w14:paraId="26F6E29B" w14:textId="77777777" w:rsidR="004D4735" w:rsidRPr="001139DF" w:rsidRDefault="004D473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r w:rsidRPr="001139DF">
      <w:rPr>
        <w:rFonts w:ascii="Helvetica Neue" w:hAnsi="Helvetica Neue"/>
        <w:sz w:val="15"/>
      </w:rPr>
      <w:t>Werner W. Klingberg (1. Vorsitzender)</w:t>
    </w:r>
    <w:r w:rsidRPr="001139DF">
      <w:rPr>
        <w:rFonts w:ascii="Helvetica Neue" w:hAnsi="Helvetica Neue"/>
        <w:sz w:val="15"/>
      </w:rPr>
      <w:tab/>
      <w:t>info@billard-velbert.de</w:t>
    </w:r>
    <w:r w:rsidRPr="001139DF">
      <w:rPr>
        <w:rFonts w:ascii="Helvetica Neue" w:hAnsi="Helvetica Neue"/>
        <w:sz w:val="15"/>
      </w:rPr>
      <w:tab/>
      <w:t>Am Buschberg 11</w:t>
    </w:r>
    <w:r w:rsidRPr="001139DF">
      <w:rPr>
        <w:rFonts w:ascii="Helvetica Neue" w:hAnsi="Helvetica Neue"/>
        <w:sz w:val="15"/>
      </w:rPr>
      <w:tab/>
      <w:t>Sparkasse Velbert</w:t>
    </w:r>
  </w:p>
  <w:p w14:paraId="68601977" w14:textId="1FF0441A" w:rsidR="004D4735" w:rsidRPr="00C235D7" w:rsidRDefault="004D473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  <w:szCs w:val="15"/>
      </w:rPr>
    </w:pPr>
    <w:r>
      <w:rPr>
        <w:rFonts w:ascii="Helvetica Neue" w:hAnsi="Helvetica Neue"/>
        <w:sz w:val="15"/>
      </w:rPr>
      <w:t xml:space="preserve">Marco </w:t>
    </w:r>
    <w:proofErr w:type="spellStart"/>
    <w:r>
      <w:rPr>
        <w:rFonts w:ascii="Helvetica Neue" w:hAnsi="Helvetica Neue"/>
        <w:sz w:val="15"/>
      </w:rPr>
      <w:t>Ravasi</w:t>
    </w:r>
    <w:proofErr w:type="spellEnd"/>
    <w:r w:rsidRPr="001139DF">
      <w:rPr>
        <w:rFonts w:ascii="Helvetica Neue" w:hAnsi="Helvetica Neue"/>
        <w:sz w:val="15"/>
      </w:rPr>
      <w:t xml:space="preserve"> (2.</w:t>
    </w:r>
    <w:r>
      <w:rPr>
        <w:rFonts w:ascii="Helvetica Neue" w:hAnsi="Helvetica Neue"/>
        <w:sz w:val="15"/>
      </w:rPr>
      <w:t xml:space="preserve"> </w:t>
    </w:r>
    <w:r w:rsidRPr="001139DF">
      <w:rPr>
        <w:rFonts w:ascii="Helvetica Neue" w:hAnsi="Helvetica Neue"/>
        <w:sz w:val="15"/>
      </w:rPr>
      <w:t>Vorsitzender)</w:t>
    </w:r>
    <w:r w:rsidRPr="001139DF">
      <w:rPr>
        <w:rFonts w:ascii="Helvetica Neue" w:hAnsi="Helvetica Neue"/>
        <w:sz w:val="15"/>
      </w:rPr>
      <w:tab/>
    </w:r>
    <w:r w:rsidRPr="001139DF">
      <w:rPr>
        <w:rFonts w:ascii="Helvetica Neue" w:hAnsi="Helvetica Neue"/>
        <w:b/>
        <w:sz w:val="15"/>
      </w:rPr>
      <w:t>Internet:</w:t>
    </w:r>
    <w:r w:rsidRPr="001139DF">
      <w:rPr>
        <w:rFonts w:ascii="Helvetica Neue" w:hAnsi="Helvetica Neue"/>
        <w:sz w:val="15"/>
      </w:rPr>
      <w:tab/>
      <w:t>42549 Velbert</w:t>
    </w:r>
    <w:r w:rsidRPr="001139DF">
      <w:rPr>
        <w:rFonts w:ascii="Helvetica Neue" w:hAnsi="Helvetica Neue"/>
        <w:sz w:val="15"/>
      </w:rPr>
      <w:tab/>
    </w:r>
    <w:hyperlink r:id="rId1" w:history="1">
      <w:r w:rsidRPr="00C235D7">
        <w:rPr>
          <w:rFonts w:ascii="Helvetica Neue" w:hAnsi="Helvetica Neue" w:cs="Arial"/>
          <w:color w:val="343434"/>
          <w:sz w:val="15"/>
          <w:szCs w:val="15"/>
        </w:rPr>
        <w:t>BIC: WELADED1VEL</w:t>
      </w:r>
    </w:hyperlink>
  </w:p>
  <w:p w14:paraId="49BDDD2C" w14:textId="52E65802" w:rsidR="004D4735" w:rsidRPr="001139DF" w:rsidRDefault="004D4735" w:rsidP="00906725">
    <w:pPr>
      <w:pStyle w:val="Fuzeile"/>
      <w:tabs>
        <w:tab w:val="clear" w:pos="4536"/>
        <w:tab w:val="clear" w:pos="9072"/>
        <w:tab w:val="left" w:pos="2977"/>
        <w:tab w:val="left" w:pos="4962"/>
        <w:tab w:val="left" w:pos="6804"/>
      </w:tabs>
      <w:rPr>
        <w:rFonts w:ascii="Helvetica Neue" w:hAnsi="Helvetica Neue"/>
        <w:sz w:val="15"/>
      </w:rPr>
    </w:pPr>
    <w:r>
      <w:rPr>
        <w:rFonts w:ascii="Helvetica Neue" w:hAnsi="Helvetica Neue"/>
        <w:sz w:val="15"/>
      </w:rPr>
      <w:t xml:space="preserve">Horst-Günter Lax </w:t>
    </w:r>
    <w:r w:rsidRPr="001139DF">
      <w:rPr>
        <w:rFonts w:ascii="Helvetica Neue" w:hAnsi="Helvetica Neue"/>
        <w:sz w:val="15"/>
      </w:rPr>
      <w:t>(Geschäftsführer)</w:t>
    </w:r>
    <w:r w:rsidRPr="001139DF">
      <w:rPr>
        <w:rFonts w:ascii="Helvetica Neue" w:hAnsi="Helvetica Neue"/>
        <w:sz w:val="15"/>
      </w:rPr>
      <w:tab/>
      <w:t>www.billard-velbert.</w:t>
    </w:r>
    <w:r>
      <w:rPr>
        <w:rFonts w:ascii="Helvetica Neue" w:hAnsi="Helvetica Neue"/>
        <w:sz w:val="15"/>
      </w:rPr>
      <w:t>de</w:t>
    </w:r>
    <w:r>
      <w:rPr>
        <w:rFonts w:ascii="Helvetica Neue" w:hAnsi="Helvetica Neue"/>
        <w:sz w:val="15"/>
      </w:rPr>
      <w:tab/>
      <w:t>werktags ab 17 Uhr</w:t>
    </w:r>
    <w:r>
      <w:rPr>
        <w:rFonts w:ascii="Helvetica Neue" w:hAnsi="Helvetica Neue"/>
        <w:sz w:val="15"/>
      </w:rPr>
      <w:tab/>
      <w:t>IBAN: DE70 3345 0000 0026 37</w:t>
    </w:r>
    <w:r w:rsidRPr="001139DF">
      <w:rPr>
        <w:rFonts w:ascii="Helvetica Neue" w:hAnsi="Helvetica Neue"/>
        <w:sz w:val="15"/>
      </w:rPr>
      <w:t>01 30</w:t>
    </w:r>
  </w:p>
  <w:p w14:paraId="525C8050" w14:textId="77777777" w:rsidR="004D4735" w:rsidRPr="00177673" w:rsidRDefault="004D4735" w:rsidP="00600A54">
    <w:pPr>
      <w:pStyle w:val="Fuzeile"/>
      <w:tabs>
        <w:tab w:val="clear" w:pos="4536"/>
        <w:tab w:val="clear" w:pos="9072"/>
        <w:tab w:val="left" w:pos="2700"/>
        <w:tab w:val="left" w:pos="4417"/>
        <w:tab w:val="left" w:pos="5926"/>
        <w:tab w:val="left" w:pos="7200"/>
        <w:tab w:val="left" w:pos="7575"/>
      </w:tabs>
      <w:rPr>
        <w:rFonts w:ascii="HelveticaNeue Condensed" w:hAnsi="HelveticaNeue Condensed"/>
        <w:sz w:val="15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C4FC5" w14:textId="77777777" w:rsidR="004D4735" w:rsidRDefault="004D4735">
      <w:r>
        <w:separator/>
      </w:r>
    </w:p>
  </w:footnote>
  <w:footnote w:type="continuationSeparator" w:id="0">
    <w:p w14:paraId="06EC9315" w14:textId="77777777" w:rsidR="004D4735" w:rsidRDefault="004D47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527EE" w14:textId="281AFD38" w:rsidR="004D4735" w:rsidRPr="008C1D99" w:rsidRDefault="004D4735" w:rsidP="00E01963">
    <w:pPr>
      <w:pStyle w:val="Kopfzeile"/>
      <w:tabs>
        <w:tab w:val="clear" w:pos="9072"/>
        <w:tab w:val="right" w:pos="9631"/>
      </w:tabs>
      <w:rPr>
        <w:rFonts w:ascii="Helvetica Neue Bold Condensed" w:hAnsi="Helvetica Neue Bold Condensed"/>
        <w:smallCaps/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90A0C8" wp14:editId="0EB2B206">
              <wp:simplePos x="0" y="0"/>
              <wp:positionH relativeFrom="column">
                <wp:posOffset>0</wp:posOffset>
              </wp:positionH>
              <wp:positionV relativeFrom="paragraph">
                <wp:posOffset>269875</wp:posOffset>
              </wp:positionV>
              <wp:extent cx="5486400" cy="0"/>
              <wp:effectExtent l="50800" t="25400" r="76200" b="1016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25pt" to="6in,2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" strokecolor="#4f81bd [3204]" strokeweight="2pt">
              <v:shadow on="t" opacity="24903f" mv:blur="40000f" origin=",.5" offset="0,20000emu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B09881" wp14:editId="2E71035E">
              <wp:simplePos x="0" y="0"/>
              <wp:positionH relativeFrom="column">
                <wp:posOffset>-114300</wp:posOffset>
              </wp:positionH>
              <wp:positionV relativeFrom="paragraph">
                <wp:posOffset>-193675</wp:posOffset>
              </wp:positionV>
              <wp:extent cx="5257800" cy="457200"/>
              <wp:effectExtent l="0" t="0" r="0" b="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9AFE10" w14:textId="4AFDF4DA" w:rsidR="004D4735" w:rsidRDefault="004D4735">
                          <w:r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z w:val="56"/>
                            </w:rPr>
                            <w:t>B</w:t>
                          </w:r>
                          <w:r w:rsidRPr="008C1D99"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z w:val="56"/>
                            </w:rPr>
                            <w:t>illard-sportverein velbert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4" o:spid="_x0000_s1028" type="#_x0000_t202" style="position:absolute;margin-left:-8.95pt;margin-top:-15.2pt;width:41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wKXM0CAAAQ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" filled="f" stroked="f">
              <v:textbox>
                <w:txbxContent>
                  <w:p w14:paraId="639AFE10" w14:textId="4AFDF4DA" w:rsidR="003D68E6" w:rsidRDefault="003D68E6">
                    <w:r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z w:val="56"/>
                      </w:rPr>
                      <w:t>B</w:t>
                    </w:r>
                    <w:r w:rsidRPr="008C1D99"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z w:val="56"/>
                      </w:rPr>
                      <w:t>illard-sportverein velbert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 Neue Bold Condensed" w:hAnsi="Helvetica Neue Bold Condensed"/>
        <w:bCs/>
        <w:smallCaps/>
        <w:color w:val="FF0000"/>
        <w:sz w:val="56"/>
      </w:rPr>
      <w:t xml:space="preserve"> </w:t>
    </w:r>
    <w:r>
      <w:rPr>
        <w:rFonts w:ascii="Helvetica Neue Bold Condensed" w:hAnsi="Helvetica Neue Bold Condensed"/>
        <w:bCs/>
        <w:smallCaps/>
        <w:color w:val="FF0000"/>
        <w:sz w:val="56"/>
      </w:rPr>
      <w:tab/>
    </w:r>
    <w:r>
      <w:rPr>
        <w:noProof/>
      </w:rPr>
      <w:t xml:space="preserve"> </w:t>
    </w:r>
    <w:r>
      <w:rPr>
        <w:rFonts w:ascii="Helvetica Neue Bold Condensed" w:hAnsi="Helvetica Neue Bold Condensed"/>
        <w:bCs/>
        <w:smallCaps/>
        <w:color w:val="FF0000"/>
        <w:sz w:val="56"/>
      </w:rPr>
      <w:tab/>
    </w:r>
    <w:r>
      <w:rPr>
        <w:rFonts w:ascii="Helvetica Neue Bold Condensed" w:hAnsi="Helvetica Neue Bold Condensed"/>
        <w:bCs/>
        <w:smallCaps/>
        <w:noProof/>
        <w:color w:val="FF0000"/>
        <w:sz w:val="56"/>
      </w:rPr>
      <w:drawing>
        <wp:inline distT="0" distB="0" distL="0" distR="0" wp14:anchorId="55EF44A5" wp14:editId="52116CB8">
          <wp:extent cx="563880" cy="914400"/>
          <wp:effectExtent l="0" t="0" r="0" b="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58" cy="914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9B465" w14:textId="19094A4C" w:rsidR="004D4735" w:rsidRPr="008C1D99" w:rsidRDefault="004D4735" w:rsidP="00600A54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229E5" w14:textId="1C16A801" w:rsidR="004D4735" w:rsidRPr="008C09D9" w:rsidRDefault="004D4735" w:rsidP="008C09D9">
    <w:pPr>
      <w:widowControl w:val="0"/>
      <w:autoSpaceDE w:val="0"/>
      <w:autoSpaceDN w:val="0"/>
      <w:adjustRightInd w:val="0"/>
      <w:rPr>
        <w:rFonts w:ascii="Times" w:hAnsi="Times" w:cs="Times"/>
      </w:rPr>
    </w:pPr>
    <w:r>
      <w:rPr>
        <w:b/>
        <w:bCs/>
        <w:noProof/>
        <w:sz w:val="7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DAD26F" wp14:editId="636E9C25">
              <wp:simplePos x="0" y="0"/>
              <wp:positionH relativeFrom="column">
                <wp:posOffset>-114300</wp:posOffset>
              </wp:positionH>
              <wp:positionV relativeFrom="paragraph">
                <wp:posOffset>-138430</wp:posOffset>
              </wp:positionV>
              <wp:extent cx="5372100" cy="106934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B090F9" w14:textId="3F01E84C" w:rsidR="004D4735" w:rsidRPr="008C09D9" w:rsidRDefault="004D4735">
                          <w:pPr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z w:val="76"/>
                              <w:szCs w:val="76"/>
                              <w14:textOutline w14:w="952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z w:val="76"/>
                              <w:szCs w:val="76"/>
                            </w:rPr>
                            <w:t>billard-sportverein velbert</w:t>
                          </w:r>
                        </w:p>
                        <w:p w14:paraId="688109CC" w14:textId="171C191C" w:rsidR="004D4735" w:rsidRPr="00376B20" w:rsidRDefault="004D4735" w:rsidP="00376B20">
                          <w:pPr>
                            <w:pStyle w:val="Kopfzeile"/>
                            <w:ind w:right="-711"/>
                            <w:rPr>
                              <w:rFonts w:ascii="Helvetica Neue Bold Condensed" w:hAnsi="Helvetica Neue Bold Condensed"/>
                              <w:smallCaps/>
                              <w:color w:val="FF0000"/>
                              <w:spacing w:val="-5"/>
                              <w:sz w:val="18"/>
                              <w:szCs w:val="18"/>
                            </w:rPr>
                          </w:pPr>
                          <w:r w:rsidRPr="00376B20">
                            <w:rPr>
                              <w:rFonts w:ascii="Helvetica Neue Medium" w:hAnsi="Helvetica Neue Medium"/>
                              <w:color w:val="000000"/>
                              <w:spacing w:val="-5"/>
                              <w:sz w:val="18"/>
                              <w:szCs w:val="18"/>
                            </w:rPr>
                            <w:t>Clubheim: Am Buschberg 11 • 42549 Velbert • Tel 02051 85550 / Fax 809781 • www.billard-velbert.de</w:t>
                          </w:r>
                          <w:r w:rsidRPr="00376B20">
                            <w:rPr>
                              <w:rFonts w:ascii="Helvetica Neue Bold Condensed" w:hAnsi="Helvetica Neue Bold Condensed"/>
                              <w:bCs/>
                              <w:smallCaps/>
                              <w:color w:val="FF0000"/>
                              <w:spacing w:val="-5"/>
                              <w:sz w:val="76"/>
                              <w:szCs w:val="7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9" type="#_x0000_t202" style="position:absolute;margin-left:-8.95pt;margin-top:-10.85pt;width:423pt;height:8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" filled="f" stroked="f">
              <v:textbox>
                <w:txbxContent>
                  <w:p w14:paraId="24B090F9" w14:textId="3F01E84C" w:rsidR="003D68E6" w:rsidRPr="008C09D9" w:rsidRDefault="003D68E6">
                    <w:pPr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z w:val="76"/>
                        <w:szCs w:val="76"/>
                        <w14:textOutline w14:w="952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z w:val="76"/>
                        <w:szCs w:val="76"/>
                      </w:rPr>
                      <w:t>billard-sportverein velbert</w:t>
                    </w:r>
                  </w:p>
                  <w:p w14:paraId="688109CC" w14:textId="171C191C" w:rsidR="003D68E6" w:rsidRPr="00376B20" w:rsidRDefault="003D68E6" w:rsidP="00376B20">
                    <w:pPr>
                      <w:pStyle w:val="Kopfzeile"/>
                      <w:ind w:right="-711"/>
                      <w:rPr>
                        <w:rFonts w:ascii="Helvetica Neue Bold Condensed" w:hAnsi="Helvetica Neue Bold Condensed"/>
                        <w:smallCaps/>
                        <w:color w:val="FF0000"/>
                        <w:spacing w:val="-5"/>
                        <w:sz w:val="18"/>
                        <w:szCs w:val="18"/>
                      </w:rPr>
                    </w:pPr>
                    <w:r w:rsidRPr="00376B20">
                      <w:rPr>
                        <w:rFonts w:ascii="Helvetica Neue Medium" w:hAnsi="Helvetica Neue Medium"/>
                        <w:color w:val="000000"/>
                        <w:spacing w:val="-5"/>
                        <w:sz w:val="18"/>
                        <w:szCs w:val="18"/>
                      </w:rPr>
                      <w:t>Clubheim: Am Buschberg 11 • 42549 Velbert • Tel 02051 85550 / Fax 809781 • www.billard-velbert.de</w:t>
                    </w:r>
                    <w:r w:rsidRPr="00376B20">
                      <w:rPr>
                        <w:rFonts w:ascii="Helvetica Neue Bold Condensed" w:hAnsi="Helvetica Neue Bold Condensed"/>
                        <w:bCs/>
                        <w:smallCaps/>
                        <w:color w:val="FF0000"/>
                        <w:spacing w:val="-5"/>
                        <w:sz w:val="76"/>
                        <w:szCs w:val="7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 Neue Bold Condensed" w:hAnsi="Helvetica Neue Bold Condensed"/>
        <w:bCs/>
        <w:smallCaps/>
        <w:color w:val="FF0000"/>
        <w:sz w:val="120"/>
        <w:szCs w:val="120"/>
        <w:vertAlign w:val="superscript"/>
      </w:rPr>
      <w:t xml:space="preserve">                                                          </w:t>
    </w:r>
    <w:r w:rsidRPr="002D1A94">
      <w:rPr>
        <w:rFonts w:ascii="Helvetica Neue Bold Condensed" w:hAnsi="Helvetica Neue Bold Condensed"/>
        <w:bCs/>
        <w:smallCaps/>
        <w:noProof/>
        <w:color w:val="FF0000"/>
        <w:sz w:val="72"/>
      </w:rPr>
      <w:drawing>
        <wp:inline distT="0" distB="0" distL="0" distR="0" wp14:anchorId="202D21E5" wp14:editId="2CB067AD">
          <wp:extent cx="957580" cy="1596579"/>
          <wp:effectExtent l="0" t="0" r="7620" b="381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11" cy="160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2EEF1" w14:textId="77777777" w:rsidR="004D4735" w:rsidRPr="0023380D" w:rsidRDefault="004D473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EAC9" wp14:editId="26F6EDD3">
          <wp:simplePos x="0" y="0"/>
          <wp:positionH relativeFrom="column">
            <wp:posOffset>5525770</wp:posOffset>
          </wp:positionH>
          <wp:positionV relativeFrom="paragraph">
            <wp:posOffset>-274955</wp:posOffset>
          </wp:positionV>
          <wp:extent cx="450215" cy="850900"/>
          <wp:effectExtent l="25400" t="0" r="6985" b="0"/>
          <wp:wrapNone/>
          <wp:docPr id="5" name="Bild 5" descr="bsvlogo_mit_Stern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svlogo_mit_Stern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color w:val="000080"/>
        <w:sz w:val="48"/>
      </w:rPr>
      <w:t>BSV VELBERT e.V.</w:t>
    </w:r>
  </w:p>
  <w:p w14:paraId="43555B55" w14:textId="77777777" w:rsidR="004D4735" w:rsidRDefault="004D4735">
    <w:pPr>
      <w:pStyle w:val="Kopfzeile"/>
      <w:rPr>
        <w:b/>
        <w:bCs/>
        <w:sz w:val="28"/>
      </w:rPr>
    </w:pPr>
    <w:r>
      <w:rPr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0E7218" wp14:editId="473BF6A2">
              <wp:simplePos x="0" y="0"/>
              <wp:positionH relativeFrom="column">
                <wp:posOffset>0</wp:posOffset>
              </wp:positionH>
              <wp:positionV relativeFrom="paragraph">
                <wp:posOffset>73660</wp:posOffset>
              </wp:positionV>
              <wp:extent cx="5943600" cy="11430"/>
              <wp:effectExtent l="25400" t="22860" r="38100" b="4191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11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68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" strokecolor="navy" strokeweight="2pt"/>
          </w:pict>
        </mc:Fallback>
      </mc:AlternateContent>
    </w:r>
  </w:p>
  <w:p w14:paraId="3C9DA62B" w14:textId="77777777" w:rsidR="004D4735" w:rsidRDefault="004D4735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579FC"/>
    <w:multiLevelType w:val="hybridMultilevel"/>
    <w:tmpl w:val="C91A9FD4"/>
    <w:lvl w:ilvl="0" w:tplc="163652A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FD7219"/>
    <w:multiLevelType w:val="hybridMultilevel"/>
    <w:tmpl w:val="C34A9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56F06"/>
    <w:multiLevelType w:val="multilevel"/>
    <w:tmpl w:val="DD080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F553329"/>
    <w:multiLevelType w:val="hybridMultilevel"/>
    <w:tmpl w:val="F2FA06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8B7EDE"/>
    <w:multiLevelType w:val="multilevel"/>
    <w:tmpl w:val="161A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CB5277"/>
    <w:multiLevelType w:val="hybridMultilevel"/>
    <w:tmpl w:val="43CA3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activeWritingStyle w:appName="MSWord" w:lang="de-DE" w:vendorID="64" w:dllVersion="131078" w:nlCheck="1" w:checkStyle="1"/>
  <w:proofState w:spelling="clean" w:grammar="clean"/>
  <w:attachedTemplate r:id="rId1"/>
  <w:defaultTabStop w:val="709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CD"/>
    <w:rsid w:val="00003687"/>
    <w:rsid w:val="00050ED1"/>
    <w:rsid w:val="000C772F"/>
    <w:rsid w:val="001139DF"/>
    <w:rsid w:val="00136C3D"/>
    <w:rsid w:val="00224B3F"/>
    <w:rsid w:val="00240D59"/>
    <w:rsid w:val="00287385"/>
    <w:rsid w:val="00320510"/>
    <w:rsid w:val="003700D4"/>
    <w:rsid w:val="00376B20"/>
    <w:rsid w:val="003A3D95"/>
    <w:rsid w:val="003D011C"/>
    <w:rsid w:val="003D68E6"/>
    <w:rsid w:val="003F6969"/>
    <w:rsid w:val="00415675"/>
    <w:rsid w:val="004375FE"/>
    <w:rsid w:val="00481A6C"/>
    <w:rsid w:val="004B13B5"/>
    <w:rsid w:val="004D4735"/>
    <w:rsid w:val="00517D6B"/>
    <w:rsid w:val="00527FCD"/>
    <w:rsid w:val="005812ED"/>
    <w:rsid w:val="00600A54"/>
    <w:rsid w:val="00601FE3"/>
    <w:rsid w:val="00657629"/>
    <w:rsid w:val="00661F86"/>
    <w:rsid w:val="006A606E"/>
    <w:rsid w:val="006B0FAB"/>
    <w:rsid w:val="006C75AA"/>
    <w:rsid w:val="007267A9"/>
    <w:rsid w:val="00771662"/>
    <w:rsid w:val="00782281"/>
    <w:rsid w:val="008B719D"/>
    <w:rsid w:val="008C09D9"/>
    <w:rsid w:val="008E0DC2"/>
    <w:rsid w:val="008F7CF7"/>
    <w:rsid w:val="00906725"/>
    <w:rsid w:val="00935BD6"/>
    <w:rsid w:val="00AB620A"/>
    <w:rsid w:val="00AD4B9B"/>
    <w:rsid w:val="00B4110A"/>
    <w:rsid w:val="00C11F2C"/>
    <w:rsid w:val="00C21511"/>
    <w:rsid w:val="00C35AEB"/>
    <w:rsid w:val="00C7315E"/>
    <w:rsid w:val="00CB795A"/>
    <w:rsid w:val="00CE3E6E"/>
    <w:rsid w:val="00D4126C"/>
    <w:rsid w:val="00D461C3"/>
    <w:rsid w:val="00D820A6"/>
    <w:rsid w:val="00E01963"/>
    <w:rsid w:val="00E65C7B"/>
    <w:rsid w:val="00E73191"/>
    <w:rsid w:val="00E90256"/>
    <w:rsid w:val="00EA1FFE"/>
    <w:rsid w:val="00EF79DD"/>
    <w:rsid w:val="00FC7A95"/>
    <w:rsid w:val="00FD6C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BA7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2A79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F82A79"/>
  </w:style>
  <w:style w:type="paragraph" w:styleId="Kopfzeile">
    <w:name w:val="header"/>
    <w:basedOn w:val="Standard"/>
    <w:link w:val="KopfzeileZeichen"/>
    <w:rsid w:val="00F82A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F82A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0189D"/>
  </w:style>
  <w:style w:type="character" w:customStyle="1" w:styleId="KopfzeileZeichen">
    <w:name w:val="Kopfzeile Zeichen"/>
    <w:basedOn w:val="Absatzstandardschriftart"/>
    <w:link w:val="Kopfzeile"/>
    <w:rsid w:val="00600A5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600A54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C772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C772F"/>
    <w:rPr>
      <w:rFonts w:ascii="Lucida Grande" w:hAnsi="Lucida Grande" w:cs="Lucida Grande"/>
      <w:sz w:val="18"/>
      <w:szCs w:val="18"/>
    </w:rPr>
  </w:style>
  <w:style w:type="character" w:customStyle="1" w:styleId="FuzeileZeichen">
    <w:name w:val="Fußzeile Zeichen"/>
    <w:basedOn w:val="Absatzstandardschriftart"/>
    <w:link w:val="Fuzeile"/>
    <w:rsid w:val="0090672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2A79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F82A79"/>
  </w:style>
  <w:style w:type="paragraph" w:styleId="Kopfzeile">
    <w:name w:val="header"/>
    <w:basedOn w:val="Standard"/>
    <w:link w:val="KopfzeileZeichen"/>
    <w:rsid w:val="00F82A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F82A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0189D"/>
  </w:style>
  <w:style w:type="character" w:customStyle="1" w:styleId="KopfzeileZeichen">
    <w:name w:val="Kopfzeile Zeichen"/>
    <w:basedOn w:val="Absatzstandardschriftart"/>
    <w:link w:val="Kopfzeile"/>
    <w:rsid w:val="00600A5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600A54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C772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C772F"/>
    <w:rPr>
      <w:rFonts w:ascii="Lucida Grande" w:hAnsi="Lucida Grande" w:cs="Lucida Grande"/>
      <w:sz w:val="18"/>
      <w:szCs w:val="18"/>
    </w:rPr>
  </w:style>
  <w:style w:type="character" w:customStyle="1" w:styleId="FuzeileZeichen">
    <w:name w:val="Fußzeile Zeichen"/>
    <w:basedOn w:val="Absatzstandardschriftart"/>
    <w:link w:val="Fuzeile"/>
    <w:rsid w:val="009067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parkasse-hrv.de/module/static/impressum/index.php?n=%2Fmodule%2Fstatic%2Fimpressum%2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%20700:Users:wernerwklingberg:BSV:BSV%20Bfbg%202009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C65664-70B7-B244-B9FF-66F08F9F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BSV Bfbg 2009.dotx</Template>
  <TotalTime>0</TotalTime>
  <Pages>1</Pages>
  <Words>226</Words>
  <Characters>1428</Characters>
  <Application>Microsoft Macintosh Word</Application>
  <DocSecurity>0</DocSecurity>
  <Lines>11</Lines>
  <Paragraphs>3</Paragraphs>
  <ScaleCrop>false</ScaleCrop>
  <Company>Esprit Europe AG</Company>
  <LinksUpToDate>false</LinksUpToDate>
  <CharactersWithSpaces>1651</CharactersWithSpaces>
  <SharedDoc>false</SharedDoc>
  <HLinks>
    <vt:vector size="18" baseType="variant">
      <vt:variant>
        <vt:i4>7471131</vt:i4>
      </vt:variant>
      <vt:variant>
        <vt:i4>-1</vt:i4>
      </vt:variant>
      <vt:variant>
        <vt:i4>2051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2053</vt:i4>
      </vt:variant>
      <vt:variant>
        <vt:i4>1</vt:i4>
      </vt:variant>
      <vt:variant>
        <vt:lpwstr>bsvlogo_mit_Sternen</vt:lpwstr>
      </vt:variant>
      <vt:variant>
        <vt:lpwstr/>
      </vt:variant>
      <vt:variant>
        <vt:i4>7471131</vt:i4>
      </vt:variant>
      <vt:variant>
        <vt:i4>-1</vt:i4>
      </vt:variant>
      <vt:variant>
        <vt:i4>2059</vt:i4>
      </vt:variant>
      <vt:variant>
        <vt:i4>1</vt:i4>
      </vt:variant>
      <vt:variant>
        <vt:lpwstr>bsvlogo_mit_Sternen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BSV Velbert e</dc:title>
  <dc:subject/>
  <dc:creator>Werner W. Klingberg</dc:creator>
  <cp:keywords/>
  <dc:description/>
  <cp:lastModifiedBy>Werner W. Klingberg</cp:lastModifiedBy>
  <cp:revision>4</cp:revision>
  <cp:lastPrinted>2016-04-22T09:22:00Z</cp:lastPrinted>
  <dcterms:created xsi:type="dcterms:W3CDTF">2016-04-22T09:03:00Z</dcterms:created>
  <dcterms:modified xsi:type="dcterms:W3CDTF">2016-04-22T09:26:00Z</dcterms:modified>
</cp:coreProperties>
</file>