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A5B6" w14:textId="0F37105E" w:rsidR="009669FB" w:rsidRDefault="007E51FD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  <w:r>
        <w:rPr>
          <w:rFonts w:ascii="Helvetica Neue" w:hAnsi="Helvetica Neue"/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6A9D10" wp14:editId="48072ED1">
                <wp:simplePos x="0" y="0"/>
                <wp:positionH relativeFrom="column">
                  <wp:posOffset>4935332</wp:posOffset>
                </wp:positionH>
                <wp:positionV relativeFrom="paragraph">
                  <wp:posOffset>109855</wp:posOffset>
                </wp:positionV>
                <wp:extent cx="1760855" cy="16319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7E9D" w14:textId="77777777" w:rsidR="008C49E0" w:rsidRPr="002E604B" w:rsidRDefault="008C49E0" w:rsidP="00771662">
                            <w:pPr>
                              <w:rPr>
                                <w:rFonts w:ascii="Helvetica Neue" w:hAnsi="Helvetica Neue"/>
                                <w:sz w:val="15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sz w:val="15"/>
                              </w:rPr>
                              <w:t>BSV-Titel bei den Deutschen Mannschaftsmeisterschaften auf dem großen Matchbillard:</w:t>
                            </w:r>
                          </w:p>
                          <w:p w14:paraId="50FEE144" w14:textId="77777777" w:rsidR="008C49E0" w:rsidRPr="002E604B" w:rsidRDefault="008C49E0" w:rsidP="00771662">
                            <w:pPr>
                              <w:rPr>
                                <w:rFonts w:ascii="Helvetica Neue" w:hAnsi="Helvetica Neue"/>
                                <w:color w:val="FF0000"/>
                                <w:sz w:val="16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Bundesliga Mehrkampf:</w:t>
                            </w:r>
                          </w:p>
                          <w:p w14:paraId="5D14D434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1981/1982   </w:t>
                            </w:r>
                          </w:p>
                          <w:p w14:paraId="031DBB51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1982/1983</w:t>
                            </w:r>
                          </w:p>
                          <w:p w14:paraId="26A7BF89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1983/1984   </w:t>
                            </w:r>
                          </w:p>
                          <w:p w14:paraId="0C6BAB97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1984/1985</w:t>
                            </w:r>
                          </w:p>
                          <w:p w14:paraId="19A2688B" w14:textId="77777777" w:rsidR="008C49E0" w:rsidRPr="008C1D99" w:rsidRDefault="008C49E0" w:rsidP="00771662">
                            <w:pPr>
                              <w:rPr>
                                <w:rFonts w:ascii="HelveticaNeue Condensed" w:hAnsi="HelveticaNeue Condensed"/>
                                <w:sz w:val="16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1986/1987</w:t>
                            </w:r>
                          </w:p>
                          <w:p w14:paraId="4D91257C" w14:textId="77777777" w:rsidR="008C49E0" w:rsidRPr="002E604B" w:rsidRDefault="008C49E0" w:rsidP="00FD6CF0">
                            <w:pPr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Dreibandpokal DPMM:</w:t>
                            </w:r>
                          </w:p>
                          <w:p w14:paraId="1E0E77E7" w14:textId="0D315920" w:rsidR="008C49E0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2007/2008</w:t>
                            </w:r>
                          </w:p>
                          <w:p w14:paraId="5457E1AF" w14:textId="2C1A9CE1" w:rsidR="008C49E0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2009/2010</w:t>
                            </w:r>
                          </w:p>
                          <w:p w14:paraId="4A79D608" w14:textId="77777777" w:rsidR="008C49E0" w:rsidRPr="001139DF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2. Pokalsieger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 </w:t>
                            </w: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2006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 2012</w:t>
                            </w:r>
                          </w:p>
                          <w:p w14:paraId="3F14DA7B" w14:textId="0CD8C3FC" w:rsidR="008C49E0" w:rsidRPr="001139DF" w:rsidRDefault="008B3D5A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3. Pokalsieger 1998,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8C49E0"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2001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8C49E0">
                              <w:rPr>
                                <w:rFonts w:ascii="Helvetica Neue" w:hAnsi="Helvetica Neue"/>
                                <w:sz w:val="14"/>
                              </w:rPr>
                              <w:t>2014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2017</w:t>
                            </w:r>
                          </w:p>
                          <w:p w14:paraId="0691682D" w14:textId="77777777" w:rsidR="008C49E0" w:rsidRPr="001139DF" w:rsidRDefault="008C49E0">
                            <w:pPr>
                              <w:rPr>
                                <w:rFonts w:ascii="Helvetica Neue" w:hAnsi="Helvetica Neue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A9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6pt;margin-top:8.65pt;width:138.65pt;height:1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" filled="f" stroked="f">
                <v:textbox>
                  <w:txbxContent>
                    <w:p w14:paraId="62717E9D" w14:textId="77777777" w:rsidR="008C49E0" w:rsidRPr="002E604B" w:rsidRDefault="008C49E0" w:rsidP="00771662">
                      <w:pPr>
                        <w:rPr>
                          <w:rFonts w:ascii="Helvetica Neue" w:hAnsi="Helvetica Neue"/>
                          <w:sz w:val="15"/>
                        </w:rPr>
                      </w:pPr>
                      <w:r w:rsidRPr="002E604B">
                        <w:rPr>
                          <w:rFonts w:ascii="Helvetica Neue" w:hAnsi="Helvetica Neue"/>
                          <w:sz w:val="15"/>
                        </w:rPr>
                        <w:t>BSV-Titel bei den Deutschen Mannschaftsmeisterschaften auf dem großen Matchbillard:</w:t>
                      </w:r>
                    </w:p>
                    <w:p w14:paraId="50FEE144" w14:textId="77777777" w:rsidR="008C49E0" w:rsidRPr="002E604B" w:rsidRDefault="008C49E0" w:rsidP="00771662">
                      <w:pPr>
                        <w:rPr>
                          <w:rFonts w:ascii="Helvetica Neue" w:hAnsi="Helvetica Neue"/>
                          <w:color w:val="FF0000"/>
                          <w:sz w:val="16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Bundesliga Mehrkampf:</w:t>
                      </w:r>
                    </w:p>
                    <w:p w14:paraId="5D14D434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1981/1982   </w:t>
                      </w:r>
                    </w:p>
                    <w:p w14:paraId="031DBB51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1982/1983</w:t>
                      </w:r>
                    </w:p>
                    <w:p w14:paraId="26A7BF89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1983/1984   </w:t>
                      </w:r>
                    </w:p>
                    <w:p w14:paraId="0C6BAB97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1984/1985</w:t>
                      </w:r>
                    </w:p>
                    <w:p w14:paraId="19A2688B" w14:textId="77777777" w:rsidR="008C49E0" w:rsidRPr="008C1D99" w:rsidRDefault="008C49E0" w:rsidP="00771662">
                      <w:pPr>
                        <w:rPr>
                          <w:rFonts w:ascii="HelveticaNeue Condensed" w:hAnsi="HelveticaNeue Condensed"/>
                          <w:sz w:val="16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1986/1987</w:t>
                      </w:r>
                    </w:p>
                    <w:p w14:paraId="4D91257C" w14:textId="77777777" w:rsidR="008C49E0" w:rsidRPr="002E604B" w:rsidRDefault="008C49E0" w:rsidP="00FD6CF0">
                      <w:pPr>
                        <w:rPr>
                          <w:rFonts w:ascii="Helvetica Neue" w:hAnsi="Helvetica Neue"/>
                          <w:color w:val="FF0000"/>
                          <w:sz w:val="14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Dreibandpokal DPMM:</w:t>
                      </w:r>
                    </w:p>
                    <w:p w14:paraId="1E0E77E7" w14:textId="0D315920" w:rsidR="008C49E0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2007/2008</w:t>
                      </w:r>
                    </w:p>
                    <w:p w14:paraId="5457E1AF" w14:textId="2C1A9CE1" w:rsidR="008C49E0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2009/2010</w:t>
                      </w:r>
                    </w:p>
                    <w:p w14:paraId="4A79D608" w14:textId="77777777" w:rsidR="008C49E0" w:rsidRPr="001139DF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2. Pokalsieger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 xml:space="preserve"> </w:t>
                      </w: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2006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 2012</w:t>
                      </w:r>
                    </w:p>
                    <w:p w14:paraId="3F14DA7B" w14:textId="0CD8C3FC" w:rsidR="008C49E0" w:rsidRPr="001139DF" w:rsidRDefault="008B3D5A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3. Pokalsieger 1998,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 w:rsidR="008C49E0" w:rsidRPr="001139DF">
                        <w:rPr>
                          <w:rFonts w:ascii="Helvetica Neue" w:hAnsi="Helvetica Neue"/>
                          <w:sz w:val="14"/>
                        </w:rPr>
                        <w:t>2001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 w:rsidR="008C49E0">
                        <w:rPr>
                          <w:rFonts w:ascii="Helvetica Neue" w:hAnsi="Helvetica Neue"/>
                          <w:sz w:val="14"/>
                        </w:rPr>
                        <w:t>2014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2017</w:t>
                      </w:r>
                    </w:p>
                    <w:p w14:paraId="0691682D" w14:textId="77777777" w:rsidR="008C49E0" w:rsidRPr="001139DF" w:rsidRDefault="008C49E0">
                      <w:pPr>
                        <w:rPr>
                          <w:rFonts w:ascii="Helvetica Neue" w:hAnsi="Helvetica Neue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B19CC" w14:textId="245B4C01" w:rsidR="009669FB" w:rsidRDefault="009669FB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</w:p>
    <w:p w14:paraId="1B211A46" w14:textId="333E26DE" w:rsidR="00600A54" w:rsidRPr="001139DF" w:rsidRDefault="002E5E06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B5C97" wp14:editId="27E2BFCF">
                <wp:simplePos x="0" y="0"/>
                <wp:positionH relativeFrom="column">
                  <wp:posOffset>-50165</wp:posOffset>
                </wp:positionH>
                <wp:positionV relativeFrom="paragraph">
                  <wp:posOffset>136525</wp:posOffset>
                </wp:positionV>
                <wp:extent cx="2628900" cy="661035"/>
                <wp:effectExtent l="0" t="0" r="1270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252E" w14:textId="160B9F80" w:rsidR="008C49E0" w:rsidRPr="0077725C" w:rsidRDefault="008C49E0" w:rsidP="00600A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725C">
                              <w:rPr>
                                <w:b/>
                                <w:sz w:val="28"/>
                                <w:szCs w:val="28"/>
                              </w:rPr>
                              <w:t>An alle Dreiband-Freunde</w:t>
                            </w:r>
                          </w:p>
                          <w:p w14:paraId="7FE1D740" w14:textId="0D34C6D3" w:rsidR="008C49E0" w:rsidRPr="0077725C" w:rsidRDefault="008C49E0" w:rsidP="00600A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725C">
                              <w:rPr>
                                <w:b/>
                                <w:sz w:val="28"/>
                                <w:szCs w:val="28"/>
                              </w:rPr>
                              <w:t>in Deutschland ab 60 Jahren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5C97" id="Text Box 6" o:spid="_x0000_s1027" type="#_x0000_t202" style="position:absolute;margin-left:-3.95pt;margin-top:10.75pt;width:207pt;height:5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" stroked="f">
                <v:textbox>
                  <w:txbxContent>
                    <w:p w14:paraId="15E5252E" w14:textId="160B9F80" w:rsidR="008C49E0" w:rsidRPr="0077725C" w:rsidRDefault="008C49E0" w:rsidP="00600A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725C">
                        <w:rPr>
                          <w:b/>
                          <w:sz w:val="28"/>
                          <w:szCs w:val="28"/>
                        </w:rPr>
                        <w:t>An alle Dreiband-Freunde</w:t>
                      </w:r>
                    </w:p>
                    <w:p w14:paraId="7FE1D740" w14:textId="0D34C6D3" w:rsidR="008C49E0" w:rsidRPr="0077725C" w:rsidRDefault="008C49E0" w:rsidP="00600A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725C">
                        <w:rPr>
                          <w:b/>
                          <w:sz w:val="28"/>
                          <w:szCs w:val="28"/>
                        </w:rPr>
                        <w:t>in Deutschland ab 60 Jahren</w:t>
                      </w:r>
                    </w:p>
                  </w:txbxContent>
                </v:textbox>
              </v:shape>
            </w:pict>
          </mc:Fallback>
        </mc:AlternateContent>
      </w:r>
      <w:r w:rsidR="00B4110A">
        <w:rPr>
          <w:rFonts w:ascii="Helvetica Neue" w:hAnsi="Helvetica Neue"/>
          <w:sz w:val="16"/>
          <w:u w:val="single"/>
        </w:rPr>
        <w:t>B</w:t>
      </w:r>
      <w:r w:rsidR="00600A54" w:rsidRPr="001139DF">
        <w:rPr>
          <w:rFonts w:ascii="Helvetica Neue" w:hAnsi="Helvetica Neue"/>
          <w:sz w:val="16"/>
          <w:u w:val="single"/>
        </w:rPr>
        <w:t>SV V</w:t>
      </w:r>
      <w:r w:rsidR="009669FB">
        <w:rPr>
          <w:rFonts w:ascii="Helvetica Neue" w:hAnsi="Helvetica Neue"/>
          <w:sz w:val="16"/>
          <w:u w:val="single"/>
        </w:rPr>
        <w:t xml:space="preserve">elbert e.V. • Am Buschberg 11 • </w:t>
      </w:r>
      <w:r w:rsidR="00600A54" w:rsidRPr="001139DF">
        <w:rPr>
          <w:rFonts w:ascii="Helvetica Neue" w:hAnsi="Helvetica Neue"/>
          <w:sz w:val="16"/>
          <w:u w:val="single"/>
        </w:rPr>
        <w:t>42549 Velbert</w:t>
      </w:r>
    </w:p>
    <w:p w14:paraId="5FF9AD2B" w14:textId="6BF45EB1" w:rsidR="00600A54" w:rsidRPr="006B1DCA" w:rsidRDefault="00600A54" w:rsidP="00600A54">
      <w:pPr>
        <w:pStyle w:val="Kopfzeile"/>
        <w:tabs>
          <w:tab w:val="clear" w:pos="4536"/>
          <w:tab w:val="clear" w:pos="9072"/>
        </w:tabs>
        <w:rPr>
          <w:sz w:val="8"/>
          <w:u w:val="single"/>
        </w:rPr>
      </w:pPr>
    </w:p>
    <w:p w14:paraId="08753E3D" w14:textId="5297DBA7" w:rsidR="00600A54" w:rsidRPr="006B1DCA" w:rsidRDefault="00600A54" w:rsidP="00600A54">
      <w:pPr>
        <w:pStyle w:val="Kopfzeile"/>
        <w:tabs>
          <w:tab w:val="clear" w:pos="4536"/>
          <w:tab w:val="clear" w:pos="9072"/>
        </w:tabs>
      </w:pPr>
    </w:p>
    <w:p w14:paraId="14E1680E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266195EA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08C0E7A9" w14:textId="341823D5" w:rsidR="00600A54" w:rsidRPr="0023380D" w:rsidRDefault="00600A54" w:rsidP="00944BC6">
      <w:pPr>
        <w:pStyle w:val="Kopfzeile"/>
        <w:tabs>
          <w:tab w:val="clear" w:pos="4536"/>
          <w:tab w:val="clear" w:pos="9072"/>
        </w:tabs>
        <w:ind w:right="-851"/>
        <w:rPr>
          <w:sz w:val="16"/>
          <w:u w:val="single"/>
        </w:rPr>
      </w:pPr>
    </w:p>
    <w:p w14:paraId="6B83F3F7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40334610" w14:textId="77777777" w:rsidR="00600A54" w:rsidRPr="0023380D" w:rsidRDefault="00600A54" w:rsidP="00944BC6">
      <w:pPr>
        <w:pStyle w:val="Kopfzeile"/>
        <w:tabs>
          <w:tab w:val="clear" w:pos="4536"/>
          <w:tab w:val="clear" w:pos="9072"/>
        </w:tabs>
        <w:ind w:right="-851"/>
        <w:rPr>
          <w:sz w:val="16"/>
          <w:u w:val="single"/>
        </w:rPr>
      </w:pPr>
    </w:p>
    <w:p w14:paraId="2E27850F" w14:textId="77777777" w:rsidR="008F5539" w:rsidRPr="0077725C" w:rsidRDefault="008F5539" w:rsidP="008F5539">
      <w:pPr>
        <w:pStyle w:val="Kopfzeile"/>
        <w:tabs>
          <w:tab w:val="clear" w:pos="4536"/>
          <w:tab w:val="clear" w:pos="9072"/>
        </w:tabs>
        <w:ind w:right="-285"/>
        <w:rPr>
          <w:b/>
          <w:bCs/>
          <w:sz w:val="52"/>
          <w:szCs w:val="52"/>
        </w:rPr>
      </w:pPr>
      <w:r w:rsidRPr="0077725C">
        <w:rPr>
          <w:b/>
          <w:bCs/>
          <w:sz w:val="52"/>
          <w:szCs w:val="52"/>
        </w:rPr>
        <w:t xml:space="preserve">Ausschreibung </w:t>
      </w:r>
    </w:p>
    <w:p w14:paraId="457611DC" w14:textId="77777777" w:rsidR="009669FB" w:rsidRPr="008F5539" w:rsidRDefault="009669FB" w:rsidP="007267A9">
      <w:pPr>
        <w:pStyle w:val="Kopfzeile"/>
        <w:tabs>
          <w:tab w:val="clear" w:pos="4536"/>
          <w:tab w:val="clear" w:pos="9072"/>
        </w:tabs>
        <w:ind w:right="-285"/>
        <w:rPr>
          <w:sz w:val="6"/>
        </w:rPr>
      </w:pPr>
    </w:p>
    <w:p w14:paraId="4393007A" w14:textId="243B6721" w:rsidR="00B01A1C" w:rsidRDefault="008B3D5A" w:rsidP="00C3542B">
      <w:pPr>
        <w:pStyle w:val="Kopfzeile"/>
        <w:tabs>
          <w:tab w:val="clear" w:pos="4536"/>
          <w:tab w:val="clear" w:pos="9072"/>
        </w:tabs>
        <w:ind w:left="7799" w:right="-285"/>
      </w:pPr>
      <w:r>
        <w:t xml:space="preserve"> </w:t>
      </w:r>
      <w:r w:rsidR="00752DFD">
        <w:t>16.1.2020</w:t>
      </w:r>
    </w:p>
    <w:p w14:paraId="6E41F39C" w14:textId="77777777" w:rsidR="00BF0AF7" w:rsidRDefault="00BF0AF7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</w:p>
    <w:p w14:paraId="3C743494" w14:textId="77777777" w:rsidR="0078273D" w:rsidRDefault="0078273D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</w:p>
    <w:p w14:paraId="356083D0" w14:textId="77777777" w:rsidR="0078273D" w:rsidRDefault="0078273D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</w:p>
    <w:p w14:paraId="0C63E37E" w14:textId="5111DD38" w:rsidR="00600A54" w:rsidRPr="00EF79DD" w:rsidRDefault="008C49E0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  <w:r>
        <w:rPr>
          <w:b/>
          <w:bCs/>
        </w:rPr>
        <w:t>„</w:t>
      </w:r>
      <w:r w:rsidR="00752DFD">
        <w:rPr>
          <w:b/>
          <w:bCs/>
        </w:rPr>
        <w:t>6</w:t>
      </w:r>
      <w:r w:rsidR="0093206E">
        <w:rPr>
          <w:b/>
          <w:bCs/>
        </w:rPr>
        <w:t xml:space="preserve">. </w:t>
      </w:r>
      <w:r w:rsidR="0082270C">
        <w:rPr>
          <w:b/>
          <w:bCs/>
        </w:rPr>
        <w:t>Bun</w:t>
      </w:r>
      <w:r w:rsidR="00AF506D">
        <w:rPr>
          <w:b/>
          <w:bCs/>
        </w:rPr>
        <w:t>despokal Dreiband Senioren</w:t>
      </w:r>
      <w:r>
        <w:rPr>
          <w:b/>
          <w:bCs/>
        </w:rPr>
        <w:t xml:space="preserve"> – </w:t>
      </w:r>
      <w:r w:rsidR="007D2906">
        <w:rPr>
          <w:b/>
          <w:bCs/>
        </w:rPr>
        <w:t>Matchb</w:t>
      </w:r>
      <w:r w:rsidR="008B3D5A">
        <w:rPr>
          <w:b/>
          <w:bCs/>
        </w:rPr>
        <w:t xml:space="preserve">illard“: </w:t>
      </w:r>
      <w:r w:rsidR="00576E4A">
        <w:rPr>
          <w:b/>
          <w:bCs/>
        </w:rPr>
        <w:t>1</w:t>
      </w:r>
      <w:r w:rsidR="00752DFD">
        <w:rPr>
          <w:b/>
          <w:bCs/>
        </w:rPr>
        <w:t>6</w:t>
      </w:r>
      <w:r w:rsidR="008B3D5A">
        <w:rPr>
          <w:b/>
          <w:bCs/>
        </w:rPr>
        <w:t xml:space="preserve">. bis </w:t>
      </w:r>
      <w:r w:rsidR="00752DFD">
        <w:rPr>
          <w:b/>
          <w:bCs/>
        </w:rPr>
        <w:t>20</w:t>
      </w:r>
      <w:r w:rsidR="008B3D5A">
        <w:rPr>
          <w:b/>
          <w:bCs/>
        </w:rPr>
        <w:t xml:space="preserve">. </w:t>
      </w:r>
      <w:r w:rsidR="00576E4A">
        <w:rPr>
          <w:b/>
          <w:bCs/>
        </w:rPr>
        <w:t>Juni</w:t>
      </w:r>
      <w:r w:rsidR="008B3D5A">
        <w:rPr>
          <w:b/>
          <w:bCs/>
        </w:rPr>
        <w:t xml:space="preserve"> 20</w:t>
      </w:r>
      <w:r w:rsidR="00752DFD">
        <w:rPr>
          <w:b/>
          <w:bCs/>
        </w:rPr>
        <w:t>20</w:t>
      </w:r>
      <w:r>
        <w:rPr>
          <w:b/>
          <w:bCs/>
        </w:rPr>
        <w:t xml:space="preserve"> </w:t>
      </w:r>
    </w:p>
    <w:p w14:paraId="6F1B2127" w14:textId="3AFA13A5" w:rsidR="00600A54" w:rsidRDefault="00600A54" w:rsidP="007267A9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26D07FE1" w14:textId="77777777" w:rsidR="0078273D" w:rsidRPr="00A54415" w:rsidRDefault="0078273D" w:rsidP="007267A9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09D6295A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Liebe Sportkameraden, </w:t>
      </w:r>
    </w:p>
    <w:p w14:paraId="7AA8DB82" w14:textId="77777777" w:rsidR="0078273D" w:rsidRDefault="0078273D" w:rsidP="0078273D">
      <w:pPr>
        <w:pStyle w:val="Kopfzeile"/>
        <w:tabs>
          <w:tab w:val="clear" w:pos="4536"/>
          <w:tab w:val="clear" w:pos="9072"/>
        </w:tabs>
        <w:ind w:right="-434"/>
      </w:pPr>
    </w:p>
    <w:p w14:paraId="4432084B" w14:textId="77777777" w:rsidR="0078273D" w:rsidRDefault="0078273D" w:rsidP="000520CC">
      <w:pPr>
        <w:pStyle w:val="Kopfzeile"/>
        <w:tabs>
          <w:tab w:val="clear" w:pos="4536"/>
          <w:tab w:val="clear" w:pos="9072"/>
        </w:tabs>
        <w:ind w:right="-434"/>
      </w:pPr>
      <w:r>
        <w:t xml:space="preserve">in Abstimmung mit der Deutschen Billard Union (DBU) findet der Bundespokal Dreiband Senioren </w:t>
      </w:r>
    </w:p>
    <w:p w14:paraId="247468C2" w14:textId="127F998A" w:rsidR="00752DFD" w:rsidRDefault="0078273D" w:rsidP="000520CC">
      <w:pPr>
        <w:pStyle w:val="Kopfzeile"/>
        <w:tabs>
          <w:tab w:val="clear" w:pos="4536"/>
          <w:tab w:val="clear" w:pos="9072"/>
        </w:tabs>
        <w:ind w:right="-434"/>
      </w:pPr>
      <w:r>
        <w:t>in diesem Jahr mit Rücksicht auf andere überregionale Turniere eine Woche später als üblich, nämlich in der zweiten Woche nach Pfingsten, statt. Ich hoffe, Ihr seid trotzdem zahlreich dabei.</w:t>
      </w:r>
    </w:p>
    <w:p w14:paraId="1DF4C1FE" w14:textId="77777777" w:rsidR="0078273D" w:rsidRDefault="0078273D" w:rsidP="000520CC">
      <w:pPr>
        <w:pStyle w:val="Kopfzeile"/>
        <w:tabs>
          <w:tab w:val="clear" w:pos="4536"/>
          <w:tab w:val="clear" w:pos="9072"/>
        </w:tabs>
        <w:ind w:right="-434"/>
      </w:pPr>
    </w:p>
    <w:p w14:paraId="296829A0" w14:textId="36B15513" w:rsidR="0093206E" w:rsidRPr="000520CC" w:rsidRDefault="000520CC" w:rsidP="0093206E">
      <w:pPr>
        <w:pStyle w:val="Kopfzeile"/>
        <w:tabs>
          <w:tab w:val="clear" w:pos="4536"/>
          <w:tab w:val="clear" w:pos="9072"/>
        </w:tabs>
        <w:ind w:right="-285"/>
      </w:pPr>
      <w:r>
        <w:t>Wir laden Euch herzlich ein, in unserem Clubheim wieder ein spannendes Turnier zu spielen:</w:t>
      </w:r>
    </w:p>
    <w:p w14:paraId="6E67B39C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09B08F72" w14:textId="4CC21A0A" w:rsidR="000520CC" w:rsidRDefault="0093206E" w:rsidP="000520CC">
      <w:pPr>
        <w:pStyle w:val="Kopfzeile"/>
        <w:tabs>
          <w:tab w:val="clear" w:pos="4536"/>
          <w:tab w:val="clear" w:pos="9072"/>
        </w:tabs>
        <w:ind w:right="-575"/>
      </w:pPr>
      <w:r>
        <w:t>T</w:t>
      </w:r>
      <w:r w:rsidR="000520CC">
        <w:t xml:space="preserve">eilnahmeberechtigt: </w:t>
      </w:r>
      <w:r w:rsidR="000520CC">
        <w:tab/>
        <w:t>Spieler, die das 60. Lebensjahr vollendet haben und einem DBU-</w:t>
      </w:r>
      <w:r w:rsidR="00A11826">
        <w:t>Club</w:t>
      </w:r>
      <w:r w:rsidR="000520CC">
        <w:t xml:space="preserve"> angehören</w:t>
      </w:r>
    </w:p>
    <w:p w14:paraId="1B62470F" w14:textId="7150534B" w:rsidR="0093206E" w:rsidRDefault="000520CC" w:rsidP="0093206E">
      <w:pPr>
        <w:pStyle w:val="Kopfzeile"/>
        <w:tabs>
          <w:tab w:val="clear" w:pos="4536"/>
          <w:tab w:val="clear" w:pos="9072"/>
        </w:tabs>
        <w:ind w:right="-285"/>
      </w:pPr>
      <w:r>
        <w:t>T</w:t>
      </w:r>
      <w:r w:rsidR="0093206E">
        <w:t>urnierbeginn:</w:t>
      </w:r>
      <w:r>
        <w:tab/>
      </w:r>
      <w:r w:rsidR="0093206E">
        <w:t xml:space="preserve">Dienstag, </w:t>
      </w:r>
      <w:r w:rsidR="00576E4A">
        <w:t>1</w:t>
      </w:r>
      <w:r>
        <w:t>6</w:t>
      </w:r>
      <w:r w:rsidR="00576E4A">
        <w:t>. Juni 20</w:t>
      </w:r>
      <w:r>
        <w:t>30</w:t>
      </w:r>
      <w:r w:rsidR="0093206E">
        <w:t>, 14 Uhr (Anreise/Training am Vortag möglich)</w:t>
      </w:r>
    </w:p>
    <w:p w14:paraId="244CC6C5" w14:textId="4BC38E0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Turnierende:</w:t>
      </w:r>
      <w:r>
        <w:tab/>
      </w:r>
      <w:r>
        <w:tab/>
        <w:t xml:space="preserve">Samstag, </w:t>
      </w:r>
      <w:r w:rsidR="000520CC">
        <w:t>20</w:t>
      </w:r>
      <w:r w:rsidR="00576E4A">
        <w:t>. Juni 20</w:t>
      </w:r>
      <w:r w:rsidR="000520CC">
        <w:t>20</w:t>
      </w:r>
      <w:r w:rsidR="00576E4A">
        <w:t>,</w:t>
      </w:r>
      <w:r>
        <w:t xml:space="preserve"> ca. 17 Uhr</w:t>
      </w:r>
    </w:p>
    <w:p w14:paraId="30722F83" w14:textId="57F8CA62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Meldeschluss:</w:t>
      </w:r>
      <w:r>
        <w:tab/>
      </w:r>
      <w:r>
        <w:tab/>
      </w:r>
      <w:r w:rsidR="000520CC">
        <w:t>Freitag</w:t>
      </w:r>
      <w:r w:rsidR="00576E4A">
        <w:t xml:space="preserve">, 1. </w:t>
      </w:r>
      <w:r w:rsidR="00771281">
        <w:t>Mai</w:t>
      </w:r>
      <w:r w:rsidR="00576E4A">
        <w:t xml:space="preserve"> 20</w:t>
      </w:r>
      <w:r w:rsidR="000520CC">
        <w:t>20</w:t>
      </w:r>
    </w:p>
    <w:p w14:paraId="2795740E" w14:textId="5A1AEFEF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Teilnehmerzahl:</w:t>
      </w:r>
      <w:r>
        <w:tab/>
        <w:t>max. 3</w:t>
      </w:r>
      <w:r w:rsidR="00576E4A">
        <w:t>2</w:t>
      </w:r>
      <w:r>
        <w:t xml:space="preserve"> Spieler in </w:t>
      </w:r>
      <w:r w:rsidR="00576E4A">
        <w:t>4</w:t>
      </w:r>
      <w:r>
        <w:t xml:space="preserve"> Gruppen</w:t>
      </w:r>
    </w:p>
    <w:p w14:paraId="2B921128" w14:textId="44BBD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Distanz</w:t>
      </w:r>
      <w:r w:rsidR="00DD542A">
        <w:t>en</w:t>
      </w:r>
      <w:r>
        <w:t>:</w:t>
      </w:r>
      <w:r>
        <w:tab/>
      </w:r>
      <w:r>
        <w:tab/>
        <w:t>25/30</w:t>
      </w:r>
      <w:r w:rsidR="00DD542A">
        <w:t>/40</w:t>
      </w:r>
      <w:r>
        <w:t xml:space="preserve"> Ball oder </w:t>
      </w:r>
      <w:r w:rsidR="00DD542A">
        <w:t>40/</w:t>
      </w:r>
      <w:r>
        <w:t>50 Aufnahmen</w:t>
      </w:r>
      <w:r w:rsidR="0078273D">
        <w:t xml:space="preserve"> </w:t>
      </w:r>
    </w:p>
    <w:p w14:paraId="1DA8FDBB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Spielmaterial: </w:t>
      </w:r>
      <w:r>
        <w:tab/>
      </w:r>
      <w:r>
        <w:tab/>
        <w:t>5 Matchbillards „Wilhelmina“</w:t>
      </w:r>
    </w:p>
    <w:p w14:paraId="771AAC5F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Schiedsrichter:</w:t>
      </w:r>
      <w:r>
        <w:tab/>
        <w:t>Gruppenspiele ohne, Endspiele durch Ausrichter</w:t>
      </w:r>
    </w:p>
    <w:p w14:paraId="5553B69D" w14:textId="20210919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Startgeld:</w:t>
      </w:r>
      <w:r>
        <w:tab/>
      </w:r>
      <w:r>
        <w:tab/>
      </w:r>
      <w:r w:rsidR="007E7DF5">
        <w:t>8</w:t>
      </w:r>
      <w:r>
        <w:t xml:space="preserve">0 Euro incl. </w:t>
      </w:r>
      <w:r w:rsidR="007E7DF5">
        <w:t xml:space="preserve">großem </w:t>
      </w:r>
      <w:r>
        <w:t>Abendbuffet am Freitag</w:t>
      </w:r>
    </w:p>
    <w:p w14:paraId="079199DA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Leitung/Anmeldung: </w:t>
      </w:r>
      <w:r>
        <w:tab/>
        <w:t>Werner W. Klingberg (</w:t>
      </w:r>
      <w:hyperlink r:id="rId8" w:history="1">
        <w:r w:rsidRPr="005B0AFB">
          <w:rPr>
            <w:rStyle w:val="Hyperlink"/>
          </w:rPr>
          <w:t>w.w.k@t-online.de</w:t>
        </w:r>
      </w:hyperlink>
      <w:r>
        <w:t xml:space="preserve"> , Tel. 0172 352 333 2)</w:t>
      </w:r>
    </w:p>
    <w:p w14:paraId="77C7FA7D" w14:textId="7545D169" w:rsidR="0093206E" w:rsidRDefault="0093206E" w:rsidP="0078273D">
      <w:pPr>
        <w:pStyle w:val="Kopfzeile"/>
        <w:tabs>
          <w:tab w:val="clear" w:pos="4536"/>
          <w:tab w:val="clear" w:pos="9072"/>
        </w:tabs>
        <w:ind w:right="-434"/>
      </w:pPr>
      <w:r>
        <w:t>Teilnehmerliste:</w:t>
      </w:r>
      <w:r>
        <w:tab/>
      </w:r>
      <w:proofErr w:type="gramStart"/>
      <w:r>
        <w:t>auf unser Website</w:t>
      </w:r>
      <w:proofErr w:type="gramEnd"/>
      <w:r>
        <w:t xml:space="preserve"> </w:t>
      </w:r>
      <w:hyperlink r:id="rId9" w:history="1">
        <w:r w:rsidRPr="00AA7927">
          <w:rPr>
            <w:rStyle w:val="Hyperlink"/>
          </w:rPr>
          <w:t>http://www.billard-velbert.de</w:t>
        </w:r>
      </w:hyperlink>
      <w:r>
        <w:t xml:space="preserve">, wird </w:t>
      </w:r>
      <w:r w:rsidR="0078273D">
        <w:t xml:space="preserve">ab Feb. </w:t>
      </w:r>
      <w:r>
        <w:t>laufend aktualisiert</w:t>
      </w:r>
    </w:p>
    <w:p w14:paraId="22F8F401" w14:textId="4911813F" w:rsidR="0093206E" w:rsidRDefault="0093206E" w:rsidP="00D1434C">
      <w:pPr>
        <w:pStyle w:val="Kopfzeile"/>
        <w:tabs>
          <w:tab w:val="clear" w:pos="4536"/>
          <w:tab w:val="clear" w:pos="9072"/>
        </w:tabs>
        <w:ind w:left="2120" w:right="-717" w:hanging="2120"/>
        <w:rPr>
          <w:i/>
        </w:rPr>
      </w:pPr>
      <w:r>
        <w:t>Übernachtung:</w:t>
      </w:r>
      <w:r>
        <w:tab/>
        <w:t>Hotel „Bürgerstube“</w:t>
      </w:r>
      <w:r w:rsidR="000520CC">
        <w:t xml:space="preserve"> und andere,</w:t>
      </w:r>
      <w:r>
        <w:t xml:space="preserve"> Vorzugspreise ab ca. 30 €, sowie Jugend</w:t>
      </w:r>
      <w:r w:rsidR="00D1434C">
        <w:t xml:space="preserve"> </w:t>
      </w:r>
      <w:r>
        <w:t>Gäste</w:t>
      </w:r>
      <w:r w:rsidR="00D1434C">
        <w:t>-</w:t>
      </w:r>
      <w:proofErr w:type="spellStart"/>
      <w:r>
        <w:t>haus</w:t>
      </w:r>
      <w:proofErr w:type="spellEnd"/>
      <w:r>
        <w:t xml:space="preserve">, unmittelbar neben unserem Clubheim; </w:t>
      </w:r>
      <w:r w:rsidRPr="00B01A1C">
        <w:rPr>
          <w:b/>
        </w:rPr>
        <w:t>Reservierung bitte nur über uns</w:t>
      </w:r>
      <w:r>
        <w:rPr>
          <w:i/>
        </w:rPr>
        <w:t xml:space="preserve">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</w:t>
      </w:r>
      <w:r w:rsidR="00A11826">
        <w:rPr>
          <w:i/>
        </w:rPr>
        <w:t xml:space="preserve">    </w:t>
      </w:r>
      <w:proofErr w:type="gramStart"/>
      <w:r w:rsidR="00A11826">
        <w:rPr>
          <w:i/>
        </w:rPr>
        <w:t xml:space="preserve">   </w:t>
      </w:r>
      <w:r>
        <w:rPr>
          <w:i/>
        </w:rPr>
        <w:t>(</w:t>
      </w:r>
      <w:proofErr w:type="gramEnd"/>
      <w:r w:rsidRPr="00A75B03">
        <w:rPr>
          <w:i/>
        </w:rPr>
        <w:t>Änderungen im Detail vorbehalten</w:t>
      </w:r>
      <w:r>
        <w:rPr>
          <w:i/>
        </w:rPr>
        <w:t>)</w:t>
      </w:r>
    </w:p>
    <w:p w14:paraId="3F983C08" w14:textId="4E43D932" w:rsidR="00BF0AF7" w:rsidRDefault="00BF0AF7" w:rsidP="00D1434C">
      <w:pPr>
        <w:pStyle w:val="Kopfzeile"/>
        <w:tabs>
          <w:tab w:val="clear" w:pos="4536"/>
          <w:tab w:val="clear" w:pos="9072"/>
        </w:tabs>
        <w:ind w:left="2120" w:right="-717" w:hanging="2120"/>
        <w:rPr>
          <w:i/>
        </w:rPr>
      </w:pPr>
    </w:p>
    <w:p w14:paraId="6746392E" w14:textId="2A78A2F0" w:rsidR="00BF0AF7" w:rsidRDefault="00BF0AF7" w:rsidP="00BA163B">
      <w:pPr>
        <w:pStyle w:val="Kopfzeile"/>
        <w:tabs>
          <w:tab w:val="clear" w:pos="4536"/>
          <w:tab w:val="clear" w:pos="9072"/>
        </w:tabs>
        <w:ind w:right="-575"/>
      </w:pPr>
      <w:r>
        <w:t xml:space="preserve">Wir danken der DBU und der Sparkasse Hilden • Ratingen • Velbert für ihre Unterstützung und freuen uns auf Eure Anmeldungen – </w:t>
      </w:r>
      <w:r w:rsidRPr="00BA163B">
        <w:rPr>
          <w:b/>
        </w:rPr>
        <w:t xml:space="preserve">möglichst </w:t>
      </w:r>
      <w:r w:rsidR="00BA163B" w:rsidRPr="00BA163B">
        <w:rPr>
          <w:b/>
        </w:rPr>
        <w:t xml:space="preserve">per Mail und </w:t>
      </w:r>
      <w:r w:rsidRPr="00BA163B">
        <w:rPr>
          <w:b/>
        </w:rPr>
        <w:t>bald</w:t>
      </w:r>
      <w:r>
        <w:t>, die Startplätze sind wie immer</w:t>
      </w:r>
      <w:r w:rsidR="00BA163B">
        <w:t xml:space="preserve"> </w:t>
      </w:r>
      <w:r>
        <w:t>begehrt.</w:t>
      </w:r>
    </w:p>
    <w:p w14:paraId="1CD6B673" w14:textId="77777777" w:rsidR="00A11826" w:rsidRDefault="00A11826" w:rsidP="0093206E">
      <w:pPr>
        <w:pStyle w:val="Kopfzeile"/>
        <w:tabs>
          <w:tab w:val="clear" w:pos="4536"/>
          <w:tab w:val="clear" w:pos="9072"/>
        </w:tabs>
        <w:ind w:right="-285"/>
      </w:pPr>
    </w:p>
    <w:p w14:paraId="43B59956" w14:textId="6AB42AB1" w:rsidR="0093206E" w:rsidRPr="00EF79DD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 w:rsidRPr="00EF79DD">
        <w:t>Mit freundlichen Grüßen</w:t>
      </w:r>
    </w:p>
    <w:p w14:paraId="1BC8355E" w14:textId="591227D8" w:rsidR="00A11826" w:rsidRDefault="0093206E" w:rsidP="00C02CF0">
      <w:pPr>
        <w:pStyle w:val="Kopfzeile"/>
        <w:tabs>
          <w:tab w:val="clear" w:pos="4536"/>
          <w:tab w:val="clear" w:pos="9072"/>
        </w:tabs>
      </w:pPr>
      <w:r w:rsidRPr="00EF79DD">
        <w:t>Werner W. Klingberg</w:t>
      </w:r>
    </w:p>
    <w:p w14:paraId="288F7345" w14:textId="77777777" w:rsidR="00BF0AF7" w:rsidRDefault="00BF0AF7" w:rsidP="00C02CF0">
      <w:pPr>
        <w:pStyle w:val="Kopfzeile"/>
        <w:tabs>
          <w:tab w:val="clear" w:pos="4536"/>
          <w:tab w:val="clear" w:pos="9072"/>
        </w:tabs>
      </w:pPr>
    </w:p>
    <w:p w14:paraId="5CB470DF" w14:textId="175F52A0" w:rsidR="00C16F67" w:rsidRPr="00D1434C" w:rsidRDefault="00061783" w:rsidP="00C02CF0">
      <w:pPr>
        <w:pStyle w:val="Kopfzeile"/>
        <w:tabs>
          <w:tab w:val="clear" w:pos="4536"/>
          <w:tab w:val="clear" w:pos="9072"/>
        </w:tabs>
      </w:pPr>
      <w:r w:rsidRPr="004E42EE">
        <w:rPr>
          <w:b/>
          <w:bCs/>
          <w:sz w:val="32"/>
          <w:szCs w:val="26"/>
        </w:rPr>
        <w:t xml:space="preserve">Info: </w:t>
      </w:r>
      <w:r w:rsidR="00C16F67" w:rsidRPr="004E42EE">
        <w:rPr>
          <w:b/>
          <w:bCs/>
          <w:sz w:val="32"/>
          <w:szCs w:val="26"/>
        </w:rPr>
        <w:t>W</w:t>
      </w:r>
      <w:r w:rsidRPr="004E42EE">
        <w:rPr>
          <w:b/>
          <w:bCs/>
          <w:sz w:val="32"/>
          <w:szCs w:val="26"/>
        </w:rPr>
        <w:t xml:space="preserve">arum zum </w:t>
      </w:r>
      <w:r w:rsidR="00347B6E" w:rsidRPr="004E42EE">
        <w:rPr>
          <w:b/>
          <w:bCs/>
          <w:sz w:val="32"/>
          <w:szCs w:val="26"/>
        </w:rPr>
        <w:t>„</w:t>
      </w:r>
      <w:r w:rsidR="005E526C" w:rsidRPr="004E42EE">
        <w:rPr>
          <w:b/>
          <w:bCs/>
          <w:sz w:val="32"/>
          <w:szCs w:val="26"/>
        </w:rPr>
        <w:t>Bundespokal Dreiband</w:t>
      </w:r>
      <w:r w:rsidR="004A7E23" w:rsidRPr="004E42EE">
        <w:rPr>
          <w:b/>
          <w:bCs/>
          <w:sz w:val="32"/>
          <w:szCs w:val="26"/>
        </w:rPr>
        <w:t xml:space="preserve"> Senioren</w:t>
      </w:r>
      <w:r w:rsidR="005E526C" w:rsidRPr="004E42EE">
        <w:rPr>
          <w:b/>
          <w:bCs/>
          <w:sz w:val="32"/>
          <w:szCs w:val="26"/>
        </w:rPr>
        <w:t xml:space="preserve">“ </w:t>
      </w:r>
      <w:r w:rsidRPr="004E42EE">
        <w:rPr>
          <w:b/>
          <w:bCs/>
          <w:sz w:val="32"/>
          <w:szCs w:val="26"/>
        </w:rPr>
        <w:t>nach</w:t>
      </w:r>
      <w:r w:rsidR="004A7E23" w:rsidRPr="004E42EE">
        <w:rPr>
          <w:b/>
          <w:bCs/>
          <w:sz w:val="32"/>
          <w:szCs w:val="26"/>
        </w:rPr>
        <w:t xml:space="preserve"> </w:t>
      </w:r>
      <w:r w:rsidR="00C16F67" w:rsidRPr="004E42EE">
        <w:rPr>
          <w:b/>
          <w:bCs/>
          <w:sz w:val="32"/>
          <w:szCs w:val="26"/>
        </w:rPr>
        <w:t>Velbert</w:t>
      </w:r>
      <w:r w:rsidR="004A7E23" w:rsidRPr="004E42EE">
        <w:rPr>
          <w:b/>
          <w:bCs/>
          <w:sz w:val="32"/>
          <w:szCs w:val="26"/>
        </w:rPr>
        <w:t>?</w:t>
      </w:r>
    </w:p>
    <w:p w14:paraId="19B1144C" w14:textId="77777777" w:rsidR="00061783" w:rsidRPr="00C02CF0" w:rsidRDefault="00061783" w:rsidP="00061783">
      <w:pPr>
        <w:pStyle w:val="Kopfzeile"/>
        <w:tabs>
          <w:tab w:val="clear" w:pos="4536"/>
          <w:tab w:val="clear" w:pos="9072"/>
        </w:tabs>
        <w:rPr>
          <w:sz w:val="16"/>
          <w:szCs w:val="16"/>
        </w:rPr>
      </w:pPr>
    </w:p>
    <w:p w14:paraId="0C567235" w14:textId="66CEEA4C" w:rsidR="004A7E23" w:rsidRDefault="00347B6E" w:rsidP="004A7E23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4A7E23">
        <w:t xml:space="preserve">Ein Großteil der </w:t>
      </w:r>
      <w:r w:rsidR="00C02CF0">
        <w:t>Dreiband-</w:t>
      </w:r>
      <w:r w:rsidR="004A7E23">
        <w:t>Spieler, die in den deutschen Vereine</w:t>
      </w:r>
      <w:r w:rsidR="005E526C">
        <w:t>n</w:t>
      </w:r>
      <w:r w:rsidR="004A7E23">
        <w:t xml:space="preserve"> regelmäßig </w:t>
      </w:r>
      <w:r w:rsidR="007E7DF5">
        <w:t xml:space="preserve">trainieren und </w:t>
      </w:r>
      <w:r w:rsidR="004A7E23">
        <w:t xml:space="preserve">gegeneinander antreten, hat das 60. Lebensjahr vollendet. </w:t>
      </w:r>
      <w:r w:rsidR="007E7DF5">
        <w:t xml:space="preserve">Sie </w:t>
      </w:r>
      <w:r w:rsidR="000F4B7C">
        <w:t>zeigen großen</w:t>
      </w:r>
      <w:r w:rsidR="004A7E23">
        <w:t xml:space="preserve"> Enthusiasmus und bringen </w:t>
      </w:r>
      <w:r w:rsidR="007E7DF5">
        <w:t>oft</w:t>
      </w:r>
      <w:r w:rsidR="004A7E23">
        <w:t xml:space="preserve"> </w:t>
      </w:r>
      <w:r w:rsidR="00DC235F">
        <w:t>sehr gute</w:t>
      </w:r>
      <w:r w:rsidR="004A7E23">
        <w:t xml:space="preserve"> Leistungen. </w:t>
      </w:r>
      <w:r w:rsidR="007E7DF5">
        <w:t>Bis</w:t>
      </w:r>
      <w:r w:rsidR="00B86FE0">
        <w:t xml:space="preserve"> 2015 </w:t>
      </w:r>
      <w:r w:rsidR="007E7DF5">
        <w:t xml:space="preserve">gab es aber </w:t>
      </w:r>
      <w:r w:rsidR="000F4B7C">
        <w:t>kein DBU-</w:t>
      </w:r>
      <w:r w:rsidR="004A7E23">
        <w:t>Turnier auf Bundeseb</w:t>
      </w:r>
      <w:r w:rsidR="00DC235F">
        <w:t xml:space="preserve">ene für Senioren auf dem </w:t>
      </w:r>
      <w:r w:rsidR="007E7DF5">
        <w:t>großen Tisch</w:t>
      </w:r>
      <w:r w:rsidR="00DC235F">
        <w:t>.</w:t>
      </w:r>
      <w:r w:rsidR="005E526C">
        <w:t xml:space="preserve"> </w:t>
      </w:r>
      <w:r w:rsidR="005E526C" w:rsidRPr="00C16F67">
        <w:t xml:space="preserve">Der BSV Velbert </w:t>
      </w:r>
      <w:r w:rsidR="005E526C">
        <w:t>hat diese Lücke im Turnierangebot geschlossen.</w:t>
      </w:r>
    </w:p>
    <w:p w14:paraId="18B8DA30" w14:textId="4395F2A2" w:rsidR="00347B6E" w:rsidRDefault="004A7E23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>Wir</w:t>
      </w:r>
      <w:r w:rsidR="00347B6E">
        <w:t xml:space="preserve"> </w:t>
      </w:r>
      <w:r w:rsidR="000F4B7C">
        <w:t>verfügen</w:t>
      </w:r>
      <w:r w:rsidR="00C16F67" w:rsidRPr="00C16F67">
        <w:t xml:space="preserve"> mit </w:t>
      </w:r>
      <w:r w:rsidR="000F4B7C">
        <w:t>unserem</w:t>
      </w:r>
      <w:r w:rsidR="00C16F67" w:rsidRPr="00C16F67">
        <w:t xml:space="preserve"> eigenen Clubheim „Am Buschberg“ über </w:t>
      </w:r>
      <w:r w:rsidR="00347B6E">
        <w:t>eine der größten</w:t>
      </w:r>
      <w:r w:rsidR="00C16F67" w:rsidRPr="00C16F67">
        <w:t xml:space="preserve"> </w:t>
      </w:r>
      <w:proofErr w:type="spellStart"/>
      <w:r w:rsidR="00C16F67" w:rsidRPr="00C16F67">
        <w:t>Carambol</w:t>
      </w:r>
      <w:proofErr w:type="spellEnd"/>
      <w:r w:rsidR="00C16F67" w:rsidRPr="00C16F67">
        <w:t>-Spielstätte</w:t>
      </w:r>
      <w:r w:rsidR="00347B6E">
        <w:t>n in Deutschland und vielleicht die schönste</w:t>
      </w:r>
      <w:r w:rsidR="000F4B7C">
        <w:t xml:space="preserve"> in NRW: In dem</w:t>
      </w:r>
      <w:r w:rsidR="00C16F67" w:rsidRPr="00C16F67">
        <w:t xml:space="preserve"> rund 400</w:t>
      </w:r>
      <w:r w:rsidR="005E526C">
        <w:t xml:space="preserve"> Quadratmeter großen Spielsaal</w:t>
      </w:r>
      <w:r w:rsidR="00C16F67" w:rsidRPr="00C16F67">
        <w:t xml:space="preserve"> stehen – neben </w:t>
      </w:r>
      <w:r w:rsidR="000F4B7C">
        <w:t>vier</w:t>
      </w:r>
      <w:r w:rsidR="00347B6E" w:rsidRPr="00C16F67">
        <w:t xml:space="preserve"> kleine</w:t>
      </w:r>
      <w:r w:rsidR="00347B6E">
        <w:t>n</w:t>
      </w:r>
      <w:r w:rsidR="00347B6E" w:rsidRPr="00C16F67">
        <w:t xml:space="preserve"> Turnierbillards </w:t>
      </w:r>
      <w:r w:rsidR="00347B6E">
        <w:t xml:space="preserve">– </w:t>
      </w:r>
      <w:r w:rsidR="000F4B7C">
        <w:t>fünf</w:t>
      </w:r>
      <w:r w:rsidR="00347B6E">
        <w:t xml:space="preserve"> große</w:t>
      </w:r>
      <w:r w:rsidR="00C16F67" w:rsidRPr="00C16F67">
        <w:t xml:space="preserve"> </w:t>
      </w:r>
      <w:r w:rsidR="00347B6E">
        <w:t>Wilhelmina-Tische.</w:t>
      </w:r>
    </w:p>
    <w:p w14:paraId="6C2D814F" w14:textId="09FA09DC" w:rsidR="00C16F67" w:rsidRPr="00C16F67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 xml:space="preserve">Im </w:t>
      </w:r>
      <w:r w:rsidR="005E526C">
        <w:t>Clubheim</w:t>
      </w:r>
      <w:r w:rsidR="00C16F67" w:rsidRPr="00C16F67">
        <w:t xml:space="preserve"> herrschen </w:t>
      </w:r>
      <w:r w:rsidR="00C02CF0">
        <w:t xml:space="preserve">sehr </w:t>
      </w:r>
      <w:r w:rsidR="005E526C">
        <w:t>großzügige Platzverhältnisse. Im Saal können e</w:t>
      </w:r>
      <w:r w:rsidR="00C16F67" w:rsidRPr="00C16F67">
        <w:t xml:space="preserve">ntlang der vier kleinen Billardtische für </w:t>
      </w:r>
      <w:r w:rsidR="00DC235F">
        <w:t>ein</w:t>
      </w:r>
      <w:r w:rsidR="00C16F67" w:rsidRPr="00C16F67">
        <w:t xml:space="preserve"> Turnier </w:t>
      </w:r>
      <w:r w:rsidR="00C02CF0">
        <w:t xml:space="preserve">zusätzlich </w:t>
      </w:r>
      <w:r w:rsidR="00C16F67" w:rsidRPr="00C16F67">
        <w:t xml:space="preserve">zwei durchgehende Reihen Tische </w:t>
      </w:r>
      <w:r>
        <w:t>mit Stühlen aufgestellt werden</w:t>
      </w:r>
      <w:r w:rsidR="00061783">
        <w:t>,</w:t>
      </w:r>
      <w:r>
        <w:t xml:space="preserve"> so </w:t>
      </w:r>
      <w:r w:rsidR="00C16F67" w:rsidRPr="00C16F67">
        <w:t xml:space="preserve">dass </w:t>
      </w:r>
      <w:r w:rsidR="00C02CF0">
        <w:t xml:space="preserve">ausreichend </w:t>
      </w:r>
      <w:r w:rsidR="00C16F67" w:rsidRPr="00C16F67">
        <w:t>Platz mit guter Sicht für</w:t>
      </w:r>
      <w:r>
        <w:t xml:space="preserve"> rund 6</w:t>
      </w:r>
      <w:r w:rsidR="00C16F67" w:rsidRPr="00C16F67">
        <w:t xml:space="preserve">0 Zuschauer vorhanden ist. </w:t>
      </w:r>
    </w:p>
    <w:p w14:paraId="48F80F8F" w14:textId="25ED9ACF" w:rsidR="002916CD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C16F67" w:rsidRPr="00C16F67">
        <w:t>Daneben gibt es einen hellen Gastraum mit Sitzplätzen f</w:t>
      </w:r>
      <w:r w:rsidR="000F4B7C">
        <w:t>ür 50 bis 60 Personen und F</w:t>
      </w:r>
      <w:r w:rsidR="00C16F67" w:rsidRPr="00C16F67">
        <w:t xml:space="preserve">enstern zum Saal sowie eine Terrasse, ebenfalls mit Platz für </w:t>
      </w:r>
      <w:r w:rsidR="000F4B7C">
        <w:t xml:space="preserve">ca. </w:t>
      </w:r>
      <w:r w:rsidR="00C16F67" w:rsidRPr="00C16F67">
        <w:t xml:space="preserve">50 Personen, wo </w:t>
      </w:r>
      <w:r w:rsidR="00DC235F">
        <w:t>Spieler und Gäste</w:t>
      </w:r>
      <w:r w:rsidR="00C16F67" w:rsidRPr="00C16F67">
        <w:t xml:space="preserve"> entspannen oder</w:t>
      </w:r>
      <w:r w:rsidR="000F4B7C">
        <w:t xml:space="preserve"> etwas essen </w:t>
      </w:r>
      <w:r>
        <w:t xml:space="preserve">können. </w:t>
      </w:r>
      <w:r w:rsidR="00A95A3C">
        <w:t>Und nach dem Spiel: König</w:t>
      </w:r>
      <w:r w:rsidR="002916CD">
        <w:t xml:space="preserve"> Pils und Frankenheim Alt gibt’s</w:t>
      </w:r>
      <w:r w:rsidR="00061783">
        <w:t xml:space="preserve"> vom Fass</w:t>
      </w:r>
      <w:r w:rsidR="002916CD">
        <w:t>.</w:t>
      </w:r>
    </w:p>
    <w:p w14:paraId="2C28E920" w14:textId="2AFF41FF" w:rsidR="002916CD" w:rsidRPr="00C16F67" w:rsidRDefault="002916CD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>Bei uns wird frisch und gut gekocht</w:t>
      </w:r>
      <w:r w:rsidR="00C16F67" w:rsidRPr="00C16F67">
        <w:t xml:space="preserve">, bei schönem Wetter wird </w:t>
      </w:r>
      <w:r w:rsidR="00347B6E">
        <w:t xml:space="preserve">draußen </w:t>
      </w:r>
      <w:r w:rsidR="00C16F67" w:rsidRPr="00C16F67">
        <w:t xml:space="preserve">gegrillt. </w:t>
      </w:r>
      <w:r w:rsidR="000F4B7C">
        <w:t>Wir</w:t>
      </w:r>
      <w:r>
        <w:t xml:space="preserve"> bieten jeden Tag eine Auswahl</w:t>
      </w:r>
      <w:r w:rsidR="000F4B7C">
        <w:t xml:space="preserve"> von warmen und kalten Speisen,</w:t>
      </w:r>
      <w:r w:rsidR="000F4B7C" w:rsidRPr="000F4B7C">
        <w:rPr>
          <w:sz w:val="12"/>
          <w:szCs w:val="12"/>
        </w:rPr>
        <w:t xml:space="preserve"> </w:t>
      </w:r>
      <w:r>
        <w:t xml:space="preserve">nachmittags Kaffee und Kuchen sowie den ganzen Tag über </w:t>
      </w:r>
      <w:r w:rsidR="00A95A3C">
        <w:t xml:space="preserve">Obst, </w:t>
      </w:r>
      <w:r>
        <w:t xml:space="preserve">frisch belegte Brötchen </w:t>
      </w:r>
      <w:r w:rsidR="00DC235F">
        <w:t xml:space="preserve">und kleine Snacks </w:t>
      </w:r>
      <w:r>
        <w:t>an.</w:t>
      </w:r>
    </w:p>
    <w:p w14:paraId="68A8C568" w14:textId="1DB4F855" w:rsidR="00C16F67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C16F67" w:rsidRPr="00C16F67">
        <w:t xml:space="preserve">Unser Clubheim liegt verkehrsgünstig in unmittelbarer Nähe der Autobahnen A 44 und A 535 und ist </w:t>
      </w:r>
      <w:r w:rsidR="00372BD3">
        <w:t xml:space="preserve">aus Nord-, </w:t>
      </w:r>
      <w:r>
        <w:t>Süd</w:t>
      </w:r>
      <w:r w:rsidR="00372BD3">
        <w:t>- sowie Ost</w:t>
      </w:r>
      <w:r>
        <w:t xml:space="preserve">deutschland </w:t>
      </w:r>
      <w:r w:rsidR="00C16F67" w:rsidRPr="00C16F67">
        <w:t xml:space="preserve">hervorragend zu </w:t>
      </w:r>
      <w:r w:rsidR="00372BD3">
        <w:t xml:space="preserve">erreichen. Parkplätze stehen direkt vor der Halle </w:t>
      </w:r>
      <w:r w:rsidR="00C16F67" w:rsidRPr="00C16F67">
        <w:t xml:space="preserve">und auf dem Gelände der benachbarten Sportanlage zur Verfügung. </w:t>
      </w:r>
    </w:p>
    <w:p w14:paraId="374AEE74" w14:textId="7694FC37" w:rsidR="00061783" w:rsidRPr="00C16F67" w:rsidRDefault="00061783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>
        <w:t xml:space="preserve">Für Teilnehmer, die mit der </w:t>
      </w:r>
      <w:r w:rsidR="00DC235F">
        <w:t xml:space="preserve">Deutschen </w:t>
      </w:r>
      <w:r>
        <w:t>Bahn anreisen wollen (Zielbahnhöfe: Wupp</w:t>
      </w:r>
      <w:r w:rsidR="00372BD3">
        <w:t xml:space="preserve">ertal, </w:t>
      </w:r>
      <w:r>
        <w:t>Essen)</w:t>
      </w:r>
      <w:r w:rsidR="0095614F">
        <w:t>,</w:t>
      </w:r>
      <w:r>
        <w:t xml:space="preserve"> bieten </w:t>
      </w:r>
      <w:r w:rsidR="00DC235F">
        <w:t>die Vereinsmitglieder</w:t>
      </w:r>
      <w:r>
        <w:t xml:space="preserve"> </w:t>
      </w:r>
      <w:r w:rsidR="00372BD3">
        <w:t xml:space="preserve">nach Voranmeldung </w:t>
      </w:r>
      <w:r>
        <w:t xml:space="preserve">einen </w:t>
      </w:r>
      <w:r w:rsidR="00372BD3">
        <w:t xml:space="preserve">Transportservice </w:t>
      </w:r>
      <w:r>
        <w:t xml:space="preserve">zum Selbstkostenpreis an. </w:t>
      </w:r>
    </w:p>
    <w:p w14:paraId="21253F61" w14:textId="7BFC380A" w:rsidR="00372BD3" w:rsidRDefault="00347B6E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3C4503">
        <w:t xml:space="preserve">Mit den Hotels „Bürgerstuben“, „Traube“ und „Best Western Parkhotel“ </w:t>
      </w:r>
      <w:r w:rsidR="00D1434C">
        <w:t xml:space="preserve">und anderen </w:t>
      </w:r>
      <w:r w:rsidR="003C4503">
        <w:t>(</w:t>
      </w:r>
      <w:r w:rsidR="00372BD3">
        <w:t>alle ca.</w:t>
      </w:r>
      <w:proofErr w:type="gramStart"/>
      <w:r w:rsidR="00372BD3">
        <w:t xml:space="preserve">15 </w:t>
      </w:r>
      <w:r w:rsidR="00D1434C">
        <w:t xml:space="preserve"> bis</w:t>
      </w:r>
      <w:proofErr w:type="gramEnd"/>
      <w:r w:rsidR="00D1434C">
        <w:t xml:space="preserve"> 20 </w:t>
      </w:r>
      <w:r w:rsidR="00372BD3">
        <w:t xml:space="preserve">Min. </w:t>
      </w:r>
      <w:r w:rsidR="003C4503">
        <w:t>Fußweg) haben wir Sonderpreise für Einzelzimmer ab 30 € (Ü</w:t>
      </w:r>
      <w:r w:rsidR="00D1434C">
        <w:t>bernachtung/Frühstück</w:t>
      </w:r>
      <w:r w:rsidR="003C4503">
        <w:t>) vereinbart.</w:t>
      </w:r>
      <w:r w:rsidR="00D1434C">
        <w:t xml:space="preserve"> </w:t>
      </w:r>
      <w:r w:rsidR="00372BD3">
        <w:t xml:space="preserve">Reservierung </w:t>
      </w:r>
      <w:r w:rsidR="00D1434C">
        <w:t xml:space="preserve">bitte nur </w:t>
      </w:r>
      <w:r w:rsidR="00372BD3">
        <w:t>über uns.</w:t>
      </w:r>
    </w:p>
    <w:p w14:paraId="2DAA1095" w14:textId="1F6BD04F" w:rsidR="00C16F67" w:rsidRPr="00C16F67" w:rsidRDefault="00372BD3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C16F67" w:rsidRPr="00C16F67">
        <w:t xml:space="preserve">Die </w:t>
      </w:r>
      <w:proofErr w:type="spellStart"/>
      <w:r w:rsidR="00C16F67" w:rsidRPr="00C16F67">
        <w:t>Velberter</w:t>
      </w:r>
      <w:proofErr w:type="spellEnd"/>
      <w:r w:rsidR="00C16F67" w:rsidRPr="00C16F67">
        <w:t xml:space="preserve"> Jugendherberge (</w:t>
      </w:r>
      <w:r w:rsidR="00C16F67" w:rsidRPr="002916CD">
        <w:rPr>
          <w:color w:val="0000FF"/>
        </w:rPr>
        <w:t>http://www.djh-velbert.de</w:t>
      </w:r>
      <w:r w:rsidR="00C16F67" w:rsidRPr="00C16F67">
        <w:t xml:space="preserve">) mit </w:t>
      </w:r>
      <w:r w:rsidR="004E42EE">
        <w:t>separatem</w:t>
      </w:r>
      <w:r w:rsidR="00C16F67" w:rsidRPr="00C16F67">
        <w:t xml:space="preserve"> Jugendgästehaus liegt </w:t>
      </w:r>
      <w:r w:rsidRPr="00C16F67">
        <w:t xml:space="preserve">80 Meter </w:t>
      </w:r>
      <w:r>
        <w:t xml:space="preserve">neben </w:t>
      </w:r>
      <w:r w:rsidR="008C49E0">
        <w:t>unserem</w:t>
      </w:r>
      <w:r>
        <w:t xml:space="preserve"> Clubheim. Auch hier </w:t>
      </w:r>
      <w:r w:rsidR="00234BEC">
        <w:t>gelten</w:t>
      </w:r>
      <w:r>
        <w:t xml:space="preserve"> </w:t>
      </w:r>
      <w:r w:rsidR="004E42EE">
        <w:t xml:space="preserve">für uns </w:t>
      </w:r>
      <w:r>
        <w:t xml:space="preserve">Sonderpreise </w:t>
      </w:r>
      <w:r w:rsidRPr="00234BEC">
        <w:rPr>
          <w:u w:val="single"/>
        </w:rPr>
        <w:t>unterhalb</w:t>
      </w:r>
      <w:r>
        <w:t xml:space="preserve"> der </w:t>
      </w:r>
      <w:r w:rsidR="008C49E0">
        <w:t xml:space="preserve">offiziellen </w:t>
      </w:r>
      <w:r>
        <w:t>Preisliste.</w:t>
      </w:r>
      <w:r w:rsidR="00C16F67" w:rsidRPr="00C16F67">
        <w:t xml:space="preserve"> </w:t>
      </w:r>
      <w:r>
        <w:t xml:space="preserve">Es </w:t>
      </w:r>
      <w:r w:rsidR="00234BEC">
        <w:t>gibt</w:t>
      </w:r>
      <w:r>
        <w:t xml:space="preserve"> </w:t>
      </w:r>
      <w:r w:rsidR="00C16F67" w:rsidRPr="00C16F67">
        <w:t xml:space="preserve">Parkplätze sowie Aufenthalts- und Speiseräume, wo </w:t>
      </w:r>
      <w:r w:rsidR="008C49E0">
        <w:t xml:space="preserve">das </w:t>
      </w:r>
      <w:r w:rsidR="00C16F67" w:rsidRPr="00C16F67">
        <w:t xml:space="preserve">Frühstück serviert wird. </w:t>
      </w:r>
    </w:p>
    <w:p w14:paraId="704AE9E2" w14:textId="67C40623" w:rsidR="00C16F67" w:rsidRDefault="00347B6E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234BEC">
        <w:t xml:space="preserve">Wir haben </w:t>
      </w:r>
      <w:r w:rsidR="00C16F67" w:rsidRPr="00C16F67">
        <w:t xml:space="preserve">Erfahrung mit der reibungslosen Organisation großer </w:t>
      </w:r>
      <w:r w:rsidR="00C36949">
        <w:t>Billard-Veranstaltungen</w:t>
      </w:r>
      <w:r w:rsidR="00C16F67" w:rsidRPr="00C16F67">
        <w:t>; seit vielen Jahren finden bei uns Europacup-</w:t>
      </w:r>
      <w:r w:rsidR="00234BEC">
        <w:t xml:space="preserve"> und DPMM-</w:t>
      </w:r>
      <w:r w:rsidR="00C36949">
        <w:t>Turniere</w:t>
      </w:r>
      <w:r w:rsidR="00C16F67" w:rsidRPr="00C16F67">
        <w:t>, Bundes-, Landes- und Kreismeister</w:t>
      </w:r>
      <w:r w:rsidR="00234BEC">
        <w:t>-</w:t>
      </w:r>
      <w:proofErr w:type="spellStart"/>
      <w:r w:rsidR="00C16F67" w:rsidRPr="00C16F67">
        <w:t>schaften</w:t>
      </w:r>
      <w:proofErr w:type="spellEnd"/>
      <w:r w:rsidR="00C16F67" w:rsidRPr="00C16F67">
        <w:t xml:space="preserve"> </w:t>
      </w:r>
      <w:r w:rsidR="00C36949">
        <w:t>sowie</w:t>
      </w:r>
      <w:r w:rsidR="00C16F67" w:rsidRPr="00C16F67">
        <w:t xml:space="preserve"> Einladungsturniere wie das „Velbert open“ mit bis zu 60 Teilnehmern statt. Aus den </w:t>
      </w:r>
      <w:proofErr w:type="spellStart"/>
      <w:r w:rsidR="00C16F67" w:rsidRPr="00C16F67">
        <w:t>Velberter</w:t>
      </w:r>
      <w:proofErr w:type="spellEnd"/>
      <w:r w:rsidR="00C16F67" w:rsidRPr="00C16F67">
        <w:t xml:space="preserve"> Mannschaften stehen ausreichend </w:t>
      </w:r>
      <w:r w:rsidR="00234BEC">
        <w:t>qualifizierte</w:t>
      </w:r>
      <w:r w:rsidR="00C16F67" w:rsidRPr="00C16F67">
        <w:t xml:space="preserve"> Schiedsrichter zur Verfügung. </w:t>
      </w:r>
    </w:p>
    <w:p w14:paraId="590B1A5B" w14:textId="2775CCFE" w:rsidR="00D1434C" w:rsidRDefault="00D1434C" w:rsidP="00061783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C16F67" w:rsidRPr="008C49E0">
        <w:t xml:space="preserve">Alle Turnierteilnehmer erhalten </w:t>
      </w:r>
      <w:r w:rsidR="008C49E0" w:rsidRPr="008C49E0">
        <w:t xml:space="preserve">vom Verein </w:t>
      </w:r>
      <w:r w:rsidR="00C16F67" w:rsidRPr="008C49E0">
        <w:t>ein Begrüßungsgeschenk</w:t>
      </w:r>
      <w:r w:rsidR="00DD542A">
        <w:t xml:space="preserve">, </w:t>
      </w:r>
      <w:r w:rsidR="00DD542A" w:rsidRPr="008C49E0">
        <w:t xml:space="preserve">eine </w:t>
      </w:r>
      <w:r w:rsidR="00DD542A">
        <w:t xml:space="preserve">gedruckte und bebilderte </w:t>
      </w:r>
      <w:r w:rsidR="00DD542A" w:rsidRPr="008C49E0">
        <w:t xml:space="preserve">Dokumentation </w:t>
      </w:r>
      <w:r w:rsidR="00DD542A">
        <w:t>des Turniers</w:t>
      </w:r>
      <w:r w:rsidR="00C16F67" w:rsidRPr="008C49E0">
        <w:t xml:space="preserve"> </w:t>
      </w:r>
      <w:r w:rsidR="006A2E3B" w:rsidRPr="008C49E0">
        <w:t>und</w:t>
      </w:r>
      <w:r w:rsidR="008C49E0" w:rsidRPr="008C49E0">
        <w:t xml:space="preserve"> einen Pokal, die </w:t>
      </w:r>
      <w:r w:rsidR="008C49E0">
        <w:t xml:space="preserve">vier </w:t>
      </w:r>
      <w:proofErr w:type="spellStart"/>
      <w:r>
        <w:t>Erstplazierten</w:t>
      </w:r>
      <w:proofErr w:type="spellEnd"/>
      <w:r w:rsidR="008C49E0" w:rsidRPr="008C49E0">
        <w:t xml:space="preserve"> zudem eine </w:t>
      </w:r>
      <w:r w:rsidR="002916CD" w:rsidRPr="008C49E0">
        <w:t>Medaille</w:t>
      </w:r>
      <w:r>
        <w:t xml:space="preserve"> </w:t>
      </w:r>
      <w:bookmarkStart w:id="0" w:name="_GoBack"/>
      <w:bookmarkEnd w:id="0"/>
      <w:r>
        <w:t>sowie eine Urkunde von der DBU.</w:t>
      </w:r>
    </w:p>
    <w:p w14:paraId="5191E743" w14:textId="082AB535" w:rsidR="00C16F67" w:rsidRPr="008C49E0" w:rsidRDefault="002916CD" w:rsidP="00061783">
      <w:pPr>
        <w:widowControl w:val="0"/>
        <w:autoSpaceDE w:val="0"/>
        <w:autoSpaceDN w:val="0"/>
        <w:adjustRightInd w:val="0"/>
        <w:spacing w:after="240"/>
      </w:pPr>
      <w:r w:rsidRPr="008C49E0">
        <w:t xml:space="preserve"> </w:t>
      </w:r>
      <w:r w:rsidR="00D1434C" w:rsidRPr="002916CD">
        <w:rPr>
          <w:rFonts w:ascii="Wingdings" w:hAnsi="Wingdings"/>
          <w:color w:val="FF0000"/>
        </w:rPr>
        <w:t></w:t>
      </w:r>
      <w:r w:rsidR="00D1434C" w:rsidRPr="002916CD">
        <w:rPr>
          <w:color w:val="FF0000"/>
        </w:rPr>
        <w:t xml:space="preserve"> </w:t>
      </w:r>
      <w:r w:rsidR="00C16F67" w:rsidRPr="008C49E0">
        <w:t>U</w:t>
      </w:r>
      <w:r w:rsidR="00061783" w:rsidRPr="008C49E0">
        <w:t>nser Fotograf liefert Bilder für die Presse und macht</w:t>
      </w:r>
      <w:r w:rsidR="00C16F67" w:rsidRPr="008C49E0">
        <w:t xml:space="preserve"> Erinnerungsfoto</w:t>
      </w:r>
      <w:r w:rsidRPr="008C49E0">
        <w:t>s</w:t>
      </w:r>
      <w:r w:rsidR="008C49E0" w:rsidRPr="008C49E0">
        <w:t xml:space="preserve"> für alle Teilnehmer</w:t>
      </w:r>
      <w:r w:rsidR="008C49E0">
        <w:t>.</w:t>
      </w:r>
    </w:p>
    <w:sectPr w:rsidR="00C16F67" w:rsidRPr="008C49E0" w:rsidSect="00B411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2835" w:right="851" w:bottom="851" w:left="1418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142D9" w14:textId="77777777" w:rsidR="0005533F" w:rsidRDefault="0005533F">
      <w:r>
        <w:separator/>
      </w:r>
    </w:p>
  </w:endnote>
  <w:endnote w:type="continuationSeparator" w:id="0">
    <w:p w14:paraId="0758ED72" w14:textId="77777777" w:rsidR="0005533F" w:rsidRDefault="00055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 Condensed">
    <w:altName w:val="Cochi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 Bold Condensed">
    <w:altName w:val="Arial"/>
    <w:panose1 w:val="020B0604020202020204"/>
    <w:charset w:val="00"/>
    <w:family w:val="auto"/>
    <w:pitch w:val="variable"/>
    <w:sig w:usb0="A00002FF" w:usb1="5000205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Medium"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F90ED" w14:textId="77777777" w:rsidR="008C49E0" w:rsidRPr="0030189D" w:rsidRDefault="008C49E0" w:rsidP="00600A54">
    <w:pPr>
      <w:pStyle w:val="Fuzeile"/>
      <w:framePr w:wrap="around" w:vAnchor="text" w:hAnchor="margin" w:xAlign="right" w:y="1"/>
      <w:rPr>
        <w:rStyle w:val="Seitenzahl"/>
      </w:rPr>
    </w:pPr>
    <w:r w:rsidRPr="0030189D">
      <w:rPr>
        <w:rStyle w:val="Seitenzahl"/>
        <w:sz w:val="18"/>
      </w:rPr>
      <w:fldChar w:fldCharType="begin"/>
    </w:r>
    <w:r>
      <w:rPr>
        <w:rStyle w:val="Seitenzahl"/>
        <w:sz w:val="18"/>
      </w:rPr>
      <w:instrText>PAGE</w:instrText>
    </w:r>
    <w:r w:rsidRPr="0030189D">
      <w:rPr>
        <w:rStyle w:val="Seitenzahl"/>
        <w:sz w:val="18"/>
      </w:rPr>
      <w:instrText xml:space="preserve">  </w:instrText>
    </w:r>
    <w:r w:rsidRPr="0030189D">
      <w:rPr>
        <w:rStyle w:val="Seitenzahl"/>
        <w:sz w:val="18"/>
      </w:rPr>
      <w:fldChar w:fldCharType="separate"/>
    </w:r>
    <w:r w:rsidR="00C421FD">
      <w:rPr>
        <w:rStyle w:val="Seitenzahl"/>
        <w:noProof/>
        <w:sz w:val="18"/>
      </w:rPr>
      <w:t>2</w:t>
    </w:r>
    <w:r w:rsidRPr="0030189D">
      <w:rPr>
        <w:rStyle w:val="Seitenzahl"/>
        <w:sz w:val="18"/>
      </w:rPr>
      <w:fldChar w:fldCharType="end"/>
    </w:r>
  </w:p>
  <w:p w14:paraId="27D7C145" w14:textId="77777777" w:rsidR="008C49E0" w:rsidRPr="0030189D" w:rsidRDefault="008C49E0" w:rsidP="00600A54">
    <w:pPr>
      <w:pStyle w:val="Fuzeile"/>
      <w:tabs>
        <w:tab w:val="clear" w:pos="4536"/>
        <w:tab w:val="clear" w:pos="9072"/>
        <w:tab w:val="left" w:pos="7620"/>
      </w:tabs>
      <w:ind w:right="360"/>
      <w:rPr>
        <w:sz w:val="18"/>
      </w:rPr>
    </w:pPr>
    <w:r>
      <w:tab/>
    </w:r>
    <w:r>
      <w:tab/>
    </w:r>
    <w:r>
      <w:tab/>
      <w:t xml:space="preserve">  </w:t>
    </w:r>
    <w:r w:rsidRPr="0030189D">
      <w:rPr>
        <w:sz w:val="18"/>
      </w:rPr>
      <w:t>Seite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36BAF" w14:textId="77777777" w:rsidR="008C49E0" w:rsidRPr="001139DF" w:rsidRDefault="008C49E0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b/>
        <w:sz w:val="15"/>
      </w:rPr>
    </w:pPr>
    <w:r w:rsidRPr="001139DF">
      <w:rPr>
        <w:rFonts w:ascii="Helvetica Neue" w:hAnsi="Helvetica Neue"/>
        <w:b/>
        <w:sz w:val="15"/>
      </w:rPr>
      <w:t>Vorstand:</w:t>
    </w:r>
    <w:r w:rsidRPr="001139DF">
      <w:rPr>
        <w:rFonts w:ascii="Helvetica Neue" w:hAnsi="Helvetica Neue"/>
        <w:b/>
        <w:sz w:val="15"/>
      </w:rPr>
      <w:tab/>
    </w:r>
    <w:proofErr w:type="spellStart"/>
    <w:r w:rsidRPr="001139DF">
      <w:rPr>
        <w:rFonts w:ascii="Helvetica Neue" w:hAnsi="Helvetica Neue"/>
        <w:b/>
        <w:sz w:val="15"/>
      </w:rPr>
      <w:t>E-mail</w:t>
    </w:r>
    <w:proofErr w:type="spellEnd"/>
    <w:r w:rsidRPr="001139DF">
      <w:rPr>
        <w:rFonts w:ascii="Helvetica Neue" w:hAnsi="Helvetica Neue"/>
        <w:b/>
        <w:sz w:val="15"/>
      </w:rPr>
      <w:t>:</w:t>
    </w:r>
    <w:r w:rsidRPr="001139DF">
      <w:rPr>
        <w:rFonts w:ascii="Helvetica Neue" w:hAnsi="Helvetica Neue"/>
        <w:b/>
        <w:sz w:val="15"/>
      </w:rPr>
      <w:tab/>
      <w:t>Clubheim:</w:t>
    </w:r>
    <w:r w:rsidRPr="001139DF">
      <w:rPr>
        <w:rFonts w:ascii="Helvetica Neue" w:hAnsi="Helvetica Neue"/>
        <w:b/>
        <w:sz w:val="15"/>
      </w:rPr>
      <w:tab/>
      <w:t>Bankverbindung:</w:t>
    </w:r>
  </w:p>
  <w:p w14:paraId="26F6E29B" w14:textId="77777777" w:rsidR="008C49E0" w:rsidRPr="001139DF" w:rsidRDefault="008C49E0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r w:rsidRPr="001139DF">
      <w:rPr>
        <w:rFonts w:ascii="Helvetica Neue" w:hAnsi="Helvetica Neue"/>
        <w:sz w:val="15"/>
      </w:rPr>
      <w:t>Werner W. Klingberg (1. Vorsitzender)</w:t>
    </w:r>
    <w:r w:rsidRPr="001139DF">
      <w:rPr>
        <w:rFonts w:ascii="Helvetica Neue" w:hAnsi="Helvetica Neue"/>
        <w:sz w:val="15"/>
      </w:rPr>
      <w:tab/>
      <w:t>info@billard-velbert.de</w:t>
    </w:r>
    <w:r w:rsidRPr="001139DF">
      <w:rPr>
        <w:rFonts w:ascii="Helvetica Neue" w:hAnsi="Helvetica Neue"/>
        <w:sz w:val="15"/>
      </w:rPr>
      <w:tab/>
      <w:t>Am Buschberg 11</w:t>
    </w:r>
    <w:r w:rsidRPr="001139DF">
      <w:rPr>
        <w:rFonts w:ascii="Helvetica Neue" w:hAnsi="Helvetica Neue"/>
        <w:sz w:val="15"/>
      </w:rPr>
      <w:tab/>
      <w:t>Sparkasse Velbert</w:t>
    </w:r>
  </w:p>
  <w:p w14:paraId="68601977" w14:textId="52ED9D3A" w:rsidR="008C49E0" w:rsidRPr="00C235D7" w:rsidRDefault="00A5441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  <w:szCs w:val="15"/>
      </w:rPr>
    </w:pPr>
    <w:r>
      <w:rPr>
        <w:rFonts w:ascii="Helvetica Neue" w:hAnsi="Helvetica Neue"/>
        <w:sz w:val="15"/>
      </w:rPr>
      <w:t xml:space="preserve">Marco </w:t>
    </w:r>
    <w:proofErr w:type="spellStart"/>
    <w:r>
      <w:rPr>
        <w:rFonts w:ascii="Helvetica Neue" w:hAnsi="Helvetica Neue"/>
        <w:sz w:val="15"/>
      </w:rPr>
      <w:t>Ravasi</w:t>
    </w:r>
    <w:proofErr w:type="spellEnd"/>
    <w:r w:rsidR="008C49E0" w:rsidRPr="001139DF">
      <w:rPr>
        <w:rFonts w:ascii="Helvetica Neue" w:hAnsi="Helvetica Neue"/>
        <w:sz w:val="15"/>
      </w:rPr>
      <w:t xml:space="preserve"> (2.</w:t>
    </w:r>
    <w:r>
      <w:rPr>
        <w:rFonts w:ascii="Helvetica Neue" w:hAnsi="Helvetica Neue"/>
        <w:sz w:val="15"/>
      </w:rPr>
      <w:t xml:space="preserve"> </w:t>
    </w:r>
    <w:r w:rsidR="008C49E0" w:rsidRPr="001139DF">
      <w:rPr>
        <w:rFonts w:ascii="Helvetica Neue" w:hAnsi="Helvetica Neue"/>
        <w:sz w:val="15"/>
      </w:rPr>
      <w:t>Vorsitzender)</w:t>
    </w:r>
    <w:r w:rsidR="008C49E0" w:rsidRPr="001139DF">
      <w:rPr>
        <w:rFonts w:ascii="Helvetica Neue" w:hAnsi="Helvetica Neue"/>
        <w:sz w:val="15"/>
      </w:rPr>
      <w:tab/>
    </w:r>
    <w:r w:rsidR="008C49E0" w:rsidRPr="001139DF">
      <w:rPr>
        <w:rFonts w:ascii="Helvetica Neue" w:hAnsi="Helvetica Neue"/>
        <w:b/>
        <w:sz w:val="15"/>
      </w:rPr>
      <w:t>Internet:</w:t>
    </w:r>
    <w:r w:rsidR="008C49E0" w:rsidRPr="001139DF">
      <w:rPr>
        <w:rFonts w:ascii="Helvetica Neue" w:hAnsi="Helvetica Neue"/>
        <w:sz w:val="15"/>
      </w:rPr>
      <w:tab/>
      <w:t>42549 Velbert</w:t>
    </w:r>
    <w:r w:rsidR="008C49E0" w:rsidRPr="001139DF">
      <w:rPr>
        <w:rFonts w:ascii="Helvetica Neue" w:hAnsi="Helvetica Neue"/>
        <w:sz w:val="15"/>
      </w:rPr>
      <w:tab/>
    </w:r>
    <w:hyperlink r:id="rId1" w:history="1">
      <w:r w:rsidR="008C49E0" w:rsidRPr="00C235D7">
        <w:rPr>
          <w:rFonts w:ascii="Helvetica Neue" w:hAnsi="Helvetica Neue" w:cs="Arial"/>
          <w:color w:val="343434"/>
          <w:sz w:val="15"/>
          <w:szCs w:val="15"/>
        </w:rPr>
        <w:t>BIC: WELADED1VEL</w:t>
      </w:r>
    </w:hyperlink>
  </w:p>
  <w:p w14:paraId="49BDDD2C" w14:textId="65326E3A" w:rsidR="008C49E0" w:rsidRPr="001139DF" w:rsidRDefault="00AA3168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proofErr w:type="spellStart"/>
    <w:r>
      <w:rPr>
        <w:rFonts w:ascii="Helvetica Neue" w:hAnsi="Helvetica Neue"/>
        <w:sz w:val="15"/>
      </w:rPr>
      <w:t>Riner</w:t>
    </w:r>
    <w:proofErr w:type="spellEnd"/>
    <w:r>
      <w:rPr>
        <w:rFonts w:ascii="Helvetica Neue" w:hAnsi="Helvetica Neue"/>
        <w:sz w:val="15"/>
      </w:rPr>
      <w:t xml:space="preserve"> </w:t>
    </w:r>
    <w:proofErr w:type="spellStart"/>
    <w:r>
      <w:rPr>
        <w:rFonts w:ascii="Helvetica Neue" w:hAnsi="Helvetica Neue"/>
        <w:sz w:val="15"/>
      </w:rPr>
      <w:t>Czwalina</w:t>
    </w:r>
    <w:proofErr w:type="spellEnd"/>
    <w:r w:rsidR="008C49E0">
      <w:rPr>
        <w:rFonts w:ascii="Helvetica Neue" w:hAnsi="Helvetica Neue"/>
        <w:sz w:val="15"/>
      </w:rPr>
      <w:t xml:space="preserve"> </w:t>
    </w:r>
    <w:r w:rsidR="008C49E0" w:rsidRPr="001139DF">
      <w:rPr>
        <w:rFonts w:ascii="Helvetica Neue" w:hAnsi="Helvetica Neue"/>
        <w:sz w:val="15"/>
      </w:rPr>
      <w:t>(Geschäftsführer)</w:t>
    </w:r>
    <w:r w:rsidR="008C49E0" w:rsidRPr="001139DF">
      <w:rPr>
        <w:rFonts w:ascii="Helvetica Neue" w:hAnsi="Helvetica Neue"/>
        <w:sz w:val="15"/>
      </w:rPr>
      <w:tab/>
      <w:t>www.billard-velbert.</w:t>
    </w:r>
    <w:r w:rsidR="008C49E0">
      <w:rPr>
        <w:rFonts w:ascii="Helvetica Neue" w:hAnsi="Helvetica Neue"/>
        <w:sz w:val="15"/>
      </w:rPr>
      <w:t>de</w:t>
    </w:r>
    <w:r w:rsidR="008C49E0">
      <w:rPr>
        <w:rFonts w:ascii="Helvetica Neue" w:hAnsi="Helvetica Neue"/>
        <w:sz w:val="15"/>
      </w:rPr>
      <w:tab/>
      <w:t>werktags ab 17 Uhr</w:t>
    </w:r>
    <w:r w:rsidR="008C49E0">
      <w:rPr>
        <w:rFonts w:ascii="Helvetica Neue" w:hAnsi="Helvetica Neue"/>
        <w:sz w:val="15"/>
      </w:rPr>
      <w:tab/>
      <w:t>IBAN: DE70 3345 0000 0026 37</w:t>
    </w:r>
    <w:r w:rsidR="008C49E0" w:rsidRPr="001139DF">
      <w:rPr>
        <w:rFonts w:ascii="Helvetica Neue" w:hAnsi="Helvetica Neue"/>
        <w:sz w:val="15"/>
      </w:rPr>
      <w:t>01 30</w:t>
    </w:r>
  </w:p>
  <w:p w14:paraId="525C8050" w14:textId="77777777" w:rsidR="008C49E0" w:rsidRPr="00177673" w:rsidRDefault="008C49E0" w:rsidP="00600A54">
    <w:pPr>
      <w:pStyle w:val="Fuzeile"/>
      <w:tabs>
        <w:tab w:val="clear" w:pos="4536"/>
        <w:tab w:val="clear" w:pos="9072"/>
        <w:tab w:val="left" w:pos="2700"/>
        <w:tab w:val="left" w:pos="4417"/>
        <w:tab w:val="left" w:pos="5926"/>
        <w:tab w:val="left" w:pos="7200"/>
        <w:tab w:val="left" w:pos="7575"/>
      </w:tabs>
      <w:rPr>
        <w:rFonts w:ascii="HelveticaNeue Condensed" w:hAnsi="HelveticaNeue Condensed"/>
        <w:sz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24987" w14:textId="77777777" w:rsidR="00AA3168" w:rsidRDefault="00AA31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6F60E" w14:textId="77777777" w:rsidR="0005533F" w:rsidRDefault="0005533F">
      <w:r>
        <w:separator/>
      </w:r>
    </w:p>
  </w:footnote>
  <w:footnote w:type="continuationSeparator" w:id="0">
    <w:p w14:paraId="7D44DF0B" w14:textId="77777777" w:rsidR="0005533F" w:rsidRDefault="00055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527EE" w14:textId="64B92FD2" w:rsidR="008C49E0" w:rsidRPr="008C1D99" w:rsidRDefault="00B01A1C" w:rsidP="00E01963">
    <w:pPr>
      <w:pStyle w:val="Kopfzeile"/>
      <w:tabs>
        <w:tab w:val="clear" w:pos="9072"/>
        <w:tab w:val="right" w:pos="9631"/>
      </w:tabs>
      <w:rPr>
        <w:rFonts w:ascii="Helvetica Neue Bold Condensed" w:hAnsi="Helvetica Neue Bold Condensed"/>
        <w:smallCaps/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90A0C8" wp14:editId="32B5E736">
              <wp:simplePos x="0" y="0"/>
              <wp:positionH relativeFrom="column">
                <wp:posOffset>907</wp:posOffset>
              </wp:positionH>
              <wp:positionV relativeFrom="paragraph">
                <wp:posOffset>256540</wp:posOffset>
              </wp:positionV>
              <wp:extent cx="5093698" cy="12700"/>
              <wp:effectExtent l="50800" t="25400" r="88265" b="889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93698" cy="1270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5E615A" id="Gerade Verbindung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20.2pt" to="401.15pt,2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&#13;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B09881" wp14:editId="07F00E3C">
              <wp:simplePos x="0" y="0"/>
              <wp:positionH relativeFrom="column">
                <wp:posOffset>-112305</wp:posOffset>
              </wp:positionH>
              <wp:positionV relativeFrom="paragraph">
                <wp:posOffset>-192314</wp:posOffset>
              </wp:positionV>
              <wp:extent cx="5321209" cy="457200"/>
              <wp:effectExtent l="0" t="0" r="0" b="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1209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DEB11" w14:textId="77777777" w:rsidR="00B01A1C" w:rsidRPr="002E5E06" w:rsidRDefault="00B01A1C" w:rsidP="00B01A1C">
                          <w:pPr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5E06"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</w:rPr>
                            <w:t>Billard-Sportverein Velbert</w:t>
                          </w:r>
                        </w:p>
                        <w:p w14:paraId="639AFE10" w14:textId="2C37D548" w:rsidR="008C49E0" w:rsidRDefault="008C49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9881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28" type="#_x0000_t202" style="position:absolute;margin-left:-8.85pt;margin-top:-15.15pt;width:41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" filled="f" stroked="f">
              <v:textbox>
                <w:txbxContent>
                  <w:p w14:paraId="74FDEB11" w14:textId="77777777" w:rsidR="00B01A1C" w:rsidRPr="002E5E06" w:rsidRDefault="00B01A1C" w:rsidP="00B01A1C">
                    <w:pPr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  <w14:textOutline w14:w="952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E5E06"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</w:rPr>
                      <w:t>Billard-Sportverein Velbert</w:t>
                    </w:r>
                  </w:p>
                  <w:p w14:paraId="639AFE10" w14:textId="2C37D548" w:rsidR="008C49E0" w:rsidRDefault="008C49E0"/>
                </w:txbxContent>
              </v:textbox>
            </v:shape>
          </w:pict>
        </mc:Fallback>
      </mc:AlternateConten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 xml:space="preserve"> </w: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ab/>
    </w:r>
    <w:r w:rsidR="008C49E0">
      <w:rPr>
        <w:noProof/>
      </w:rPr>
      <w:t xml:space="preserve"> </w: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ab/>
    </w:r>
    <w:r w:rsidR="008C49E0">
      <w:rPr>
        <w:rFonts w:ascii="Helvetica Neue Bold Condensed" w:hAnsi="Helvetica Neue Bold Condensed"/>
        <w:bCs/>
        <w:smallCaps/>
        <w:noProof/>
        <w:color w:val="FF0000"/>
        <w:sz w:val="56"/>
      </w:rPr>
      <w:drawing>
        <wp:inline distT="0" distB="0" distL="0" distR="0" wp14:anchorId="55EF44A5" wp14:editId="52116CB8">
          <wp:extent cx="563880" cy="914400"/>
          <wp:effectExtent l="0" t="0" r="0" b="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58" cy="914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9B465" w14:textId="19094A4C" w:rsidR="008C49E0" w:rsidRPr="008C1D99" w:rsidRDefault="008C49E0" w:rsidP="00600A5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E7B33" w14:textId="68C67CD0" w:rsidR="002E5E06" w:rsidRDefault="002E5E06" w:rsidP="002E5E06">
    <w:pPr>
      <w:widowControl w:val="0"/>
      <w:autoSpaceDE w:val="0"/>
      <w:autoSpaceDN w:val="0"/>
      <w:adjustRightInd w:val="0"/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</w:pPr>
    <w:r>
      <w:rPr>
        <w:b/>
        <w:bCs/>
        <w:noProof/>
        <w:sz w:val="7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F2EC68" wp14:editId="15A98D27">
              <wp:simplePos x="0" y="0"/>
              <wp:positionH relativeFrom="column">
                <wp:posOffset>-2166</wp:posOffset>
              </wp:positionH>
              <wp:positionV relativeFrom="paragraph">
                <wp:posOffset>369645</wp:posOffset>
              </wp:positionV>
              <wp:extent cx="5095015" cy="1120"/>
              <wp:effectExtent l="50800" t="25400" r="86995" b="100965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95015" cy="112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8B2FF5" id="Gerade Verbindung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29.1pt" to="401.0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&#13;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b/>
        <w:bCs/>
        <w:noProof/>
        <w:sz w:val="7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E92C52" wp14:editId="465602A1">
              <wp:simplePos x="0" y="0"/>
              <wp:positionH relativeFrom="column">
                <wp:posOffset>-100330</wp:posOffset>
              </wp:positionH>
              <wp:positionV relativeFrom="paragraph">
                <wp:posOffset>-88900</wp:posOffset>
              </wp:positionV>
              <wp:extent cx="5422265" cy="73914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26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69135B" w14:textId="77777777" w:rsidR="002E5E06" w:rsidRPr="002E5E06" w:rsidRDefault="002E5E06" w:rsidP="002E5E06">
                          <w:pPr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5E06"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</w:rPr>
                            <w:t>Billard-Sportverein Velbert</w:t>
                          </w:r>
                        </w:p>
                        <w:p w14:paraId="071841BC" w14:textId="77777777" w:rsidR="002E5E06" w:rsidRPr="002E5E06" w:rsidRDefault="002E5E06" w:rsidP="002E5E06">
                          <w:pPr>
                            <w:pStyle w:val="Kopfzeile"/>
                            <w:ind w:right="-711"/>
                            <w:rPr>
                              <w:rFonts w:ascii="Helvetica Neue Bold Condensed" w:hAnsi="Helvetica Neue Bold Condensed"/>
                              <w:smallCaps/>
                              <w:color w:val="FF0000"/>
                              <w:spacing w:val="-5"/>
                              <w:sz w:val="18"/>
                              <w:szCs w:val="18"/>
                            </w:rPr>
                          </w:pPr>
                          <w:r w:rsidRPr="002E5E06">
                            <w:rPr>
                              <w:rFonts w:ascii="Helvetica Neue Medium" w:hAnsi="Helvetica Neue Medium"/>
                              <w:color w:val="000000"/>
                              <w:spacing w:val="-5"/>
                              <w:sz w:val="18"/>
                              <w:szCs w:val="18"/>
                            </w:rPr>
                            <w:t>Clubheim: Am Buschberg 11 • 42549 Velbert • Tel 02051 85550 / Fax 809781 • www.billard-velbert.de</w:t>
                          </w:r>
                          <w:r w:rsidRPr="002E5E06"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pacing w:val="-5"/>
                              <w:sz w:val="76"/>
                              <w:szCs w:val="7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92C52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-7.9pt;margin-top:-7pt;width:426.9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" filled="f" stroked="f">
              <v:textbox>
                <w:txbxContent>
                  <w:p w14:paraId="1169135B" w14:textId="77777777" w:rsidR="002E5E06" w:rsidRPr="002E5E06" w:rsidRDefault="002E5E06" w:rsidP="002E5E06">
                    <w:pPr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  <w14:textOutline w14:w="952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E5E06"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</w:rPr>
                      <w:t>Billard-Sportverein Velbert</w:t>
                    </w:r>
                  </w:p>
                  <w:p w14:paraId="071841BC" w14:textId="77777777" w:rsidR="002E5E06" w:rsidRPr="002E5E06" w:rsidRDefault="002E5E06" w:rsidP="002E5E06">
                    <w:pPr>
                      <w:pStyle w:val="Kopfzeile"/>
                      <w:ind w:right="-711"/>
                      <w:rPr>
                        <w:rFonts w:ascii="Helvetica Neue Bold Condensed" w:hAnsi="Helvetica Neue Bold Condensed"/>
                        <w:smallCaps/>
                        <w:color w:val="FF0000"/>
                        <w:spacing w:val="-5"/>
                        <w:sz w:val="18"/>
                        <w:szCs w:val="18"/>
                      </w:rPr>
                    </w:pPr>
                    <w:r w:rsidRPr="002E5E06">
                      <w:rPr>
                        <w:rFonts w:ascii="Helvetica Neue Medium" w:hAnsi="Helvetica Neue Medium"/>
                        <w:color w:val="000000"/>
                        <w:spacing w:val="-5"/>
                        <w:sz w:val="18"/>
                        <w:szCs w:val="18"/>
                      </w:rPr>
                      <w:t>Clubheim: Am Buschberg 11 • 42549 Velbert • Tel 02051 85550 / Fax 809781 • www.billard-velbert.de</w:t>
                    </w:r>
                    <w:r w:rsidRPr="002E5E06"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pacing w:val="-5"/>
                        <w:sz w:val="76"/>
                        <w:szCs w:val="7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                                             </w:t>
    </w:r>
    <w:r w:rsidR="00AA3168" w:rsidRPr="002D1A94">
      <w:rPr>
        <w:rFonts w:ascii="Helvetica Neue Bold Condensed" w:hAnsi="Helvetica Neue Bold Condensed"/>
        <w:bCs/>
        <w:smallCaps/>
        <w:noProof/>
        <w:color w:val="FF0000"/>
        <w:sz w:val="72"/>
      </w:rPr>
      <w:drawing>
        <wp:inline distT="0" distB="0" distL="0" distR="0" wp14:anchorId="21AF21E3" wp14:editId="56B3D1A3">
          <wp:extent cx="957580" cy="1596579"/>
          <wp:effectExtent l="0" t="0" r="7620" b="381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11" cy="160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</w:t>
    </w:r>
    <w:r w:rsidR="00C421FD"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 </w:t>
    </w:r>
  </w:p>
  <w:p w14:paraId="7C2229E5" w14:textId="3DCD2520" w:rsidR="008C49E0" w:rsidRPr="008C09D9" w:rsidRDefault="008C49E0" w:rsidP="008C09D9">
    <w:pPr>
      <w:widowControl w:val="0"/>
      <w:autoSpaceDE w:val="0"/>
      <w:autoSpaceDN w:val="0"/>
      <w:adjustRightInd w:val="0"/>
      <w:rPr>
        <w:rFonts w:ascii="Times" w:hAnsi="Times" w:cs="Tim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2EEF1" w14:textId="77777777" w:rsidR="008C49E0" w:rsidRPr="0023380D" w:rsidRDefault="008C49E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EAC9" wp14:editId="26F6EDD3">
          <wp:simplePos x="0" y="0"/>
          <wp:positionH relativeFrom="column">
            <wp:posOffset>5525770</wp:posOffset>
          </wp:positionH>
          <wp:positionV relativeFrom="paragraph">
            <wp:posOffset>-274955</wp:posOffset>
          </wp:positionV>
          <wp:extent cx="450215" cy="850900"/>
          <wp:effectExtent l="25400" t="0" r="6985" b="0"/>
          <wp:wrapNone/>
          <wp:docPr id="5" name="Bild 5" descr="bsvlogo_mit_Ster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svlogo_mit_Stern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color w:val="000080"/>
        <w:sz w:val="48"/>
      </w:rPr>
      <w:t>BSV VELBERT e.V.</w:t>
    </w:r>
  </w:p>
  <w:p w14:paraId="43555B55" w14:textId="77777777" w:rsidR="008C49E0" w:rsidRDefault="008C49E0">
    <w:pPr>
      <w:pStyle w:val="Kopfzeile"/>
      <w:rPr>
        <w:b/>
        <w:bCs/>
        <w:sz w:val="28"/>
      </w:rPr>
    </w:pPr>
    <w:r>
      <w:rPr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0E7218" wp14:editId="473BF6A2">
              <wp:simplePos x="0" y="0"/>
              <wp:positionH relativeFrom="column">
                <wp:posOffset>0</wp:posOffset>
              </wp:positionH>
              <wp:positionV relativeFrom="paragraph">
                <wp:posOffset>73660</wp:posOffset>
              </wp:positionV>
              <wp:extent cx="5943600" cy="11430"/>
              <wp:effectExtent l="25400" t="22860" r="38100" b="4191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11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DB405"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68pt,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" strokecolor="navy" strokeweight="2pt"/>
          </w:pict>
        </mc:Fallback>
      </mc:AlternateContent>
    </w:r>
  </w:p>
  <w:p w14:paraId="3C9DA62B" w14:textId="77777777" w:rsidR="008C49E0" w:rsidRDefault="008C49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4278"/>
    <w:multiLevelType w:val="hybridMultilevel"/>
    <w:tmpl w:val="BBD80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579FC"/>
    <w:multiLevelType w:val="hybridMultilevel"/>
    <w:tmpl w:val="C91A9FD4"/>
    <w:lvl w:ilvl="0" w:tplc="163652A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4FD7219"/>
    <w:multiLevelType w:val="hybridMultilevel"/>
    <w:tmpl w:val="C34A9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50AAD"/>
    <w:multiLevelType w:val="hybridMultilevel"/>
    <w:tmpl w:val="B9C09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56F06"/>
    <w:multiLevelType w:val="multilevel"/>
    <w:tmpl w:val="DD080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F553329"/>
    <w:multiLevelType w:val="hybridMultilevel"/>
    <w:tmpl w:val="F2FA06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918AB"/>
    <w:multiLevelType w:val="hybridMultilevel"/>
    <w:tmpl w:val="CE122D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048C1"/>
    <w:multiLevelType w:val="hybridMultilevel"/>
    <w:tmpl w:val="5D921B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B7EDE"/>
    <w:multiLevelType w:val="multilevel"/>
    <w:tmpl w:val="161A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6DB0ACA"/>
    <w:multiLevelType w:val="hybridMultilevel"/>
    <w:tmpl w:val="158012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B5277"/>
    <w:multiLevelType w:val="hybridMultilevel"/>
    <w:tmpl w:val="43CA3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embedSystemFonts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attachedTemplate r:id="rId1"/>
  <w:defaultTabStop w:val="709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FCD"/>
    <w:rsid w:val="00050ED1"/>
    <w:rsid w:val="000520CC"/>
    <w:rsid w:val="0005533F"/>
    <w:rsid w:val="00061783"/>
    <w:rsid w:val="00096FA6"/>
    <w:rsid w:val="000C772F"/>
    <w:rsid w:val="000D1F17"/>
    <w:rsid w:val="000F4B7C"/>
    <w:rsid w:val="001139DF"/>
    <w:rsid w:val="00136C3D"/>
    <w:rsid w:val="00164E42"/>
    <w:rsid w:val="00224B3F"/>
    <w:rsid w:val="00234BEC"/>
    <w:rsid w:val="00240D59"/>
    <w:rsid w:val="002916CD"/>
    <w:rsid w:val="002E2099"/>
    <w:rsid w:val="002E5E06"/>
    <w:rsid w:val="00347B6E"/>
    <w:rsid w:val="003700D4"/>
    <w:rsid w:val="00372BD3"/>
    <w:rsid w:val="00376B20"/>
    <w:rsid w:val="003A3D95"/>
    <w:rsid w:val="003B55A4"/>
    <w:rsid w:val="003C4503"/>
    <w:rsid w:val="003C4D97"/>
    <w:rsid w:val="003F6969"/>
    <w:rsid w:val="00415675"/>
    <w:rsid w:val="00423B8B"/>
    <w:rsid w:val="00424B7A"/>
    <w:rsid w:val="004375FE"/>
    <w:rsid w:val="00464841"/>
    <w:rsid w:val="00481A6C"/>
    <w:rsid w:val="00495952"/>
    <w:rsid w:val="004A7E23"/>
    <w:rsid w:val="004E42EE"/>
    <w:rsid w:val="00517D6B"/>
    <w:rsid w:val="00527FCD"/>
    <w:rsid w:val="00576E4A"/>
    <w:rsid w:val="005812ED"/>
    <w:rsid w:val="00581F29"/>
    <w:rsid w:val="005E526C"/>
    <w:rsid w:val="00600A54"/>
    <w:rsid w:val="00601FE3"/>
    <w:rsid w:val="00661F86"/>
    <w:rsid w:val="00681793"/>
    <w:rsid w:val="006A2E3B"/>
    <w:rsid w:val="006B0C65"/>
    <w:rsid w:val="006B0FAB"/>
    <w:rsid w:val="006B66C1"/>
    <w:rsid w:val="006C75AA"/>
    <w:rsid w:val="007267A9"/>
    <w:rsid w:val="0074751A"/>
    <w:rsid w:val="00750B2A"/>
    <w:rsid w:val="00752DFD"/>
    <w:rsid w:val="00771281"/>
    <w:rsid w:val="00771662"/>
    <w:rsid w:val="00771B59"/>
    <w:rsid w:val="0077725C"/>
    <w:rsid w:val="0078273D"/>
    <w:rsid w:val="007C42D8"/>
    <w:rsid w:val="007D2906"/>
    <w:rsid w:val="007E51FD"/>
    <w:rsid w:val="007E7DF5"/>
    <w:rsid w:val="0082270C"/>
    <w:rsid w:val="00852E9E"/>
    <w:rsid w:val="00885E6E"/>
    <w:rsid w:val="008A11CA"/>
    <w:rsid w:val="008B3D5A"/>
    <w:rsid w:val="008C09D9"/>
    <w:rsid w:val="008C49E0"/>
    <w:rsid w:val="008E0DC2"/>
    <w:rsid w:val="008F1D08"/>
    <w:rsid w:val="008F5539"/>
    <w:rsid w:val="008F7977"/>
    <w:rsid w:val="00906725"/>
    <w:rsid w:val="0093206E"/>
    <w:rsid w:val="00935BD6"/>
    <w:rsid w:val="00944BC6"/>
    <w:rsid w:val="0095614F"/>
    <w:rsid w:val="009669FB"/>
    <w:rsid w:val="00A11826"/>
    <w:rsid w:val="00A44D35"/>
    <w:rsid w:val="00A54415"/>
    <w:rsid w:val="00A54FFA"/>
    <w:rsid w:val="00A75B03"/>
    <w:rsid w:val="00A77528"/>
    <w:rsid w:val="00A95A3C"/>
    <w:rsid w:val="00AA3168"/>
    <w:rsid w:val="00AB620A"/>
    <w:rsid w:val="00AC164E"/>
    <w:rsid w:val="00AD4B9B"/>
    <w:rsid w:val="00AF506D"/>
    <w:rsid w:val="00B01A1C"/>
    <w:rsid w:val="00B4110A"/>
    <w:rsid w:val="00B86FE0"/>
    <w:rsid w:val="00BA163B"/>
    <w:rsid w:val="00BD7405"/>
    <w:rsid w:val="00BE0A40"/>
    <w:rsid w:val="00BF0AF7"/>
    <w:rsid w:val="00C02CF0"/>
    <w:rsid w:val="00C16F67"/>
    <w:rsid w:val="00C21511"/>
    <w:rsid w:val="00C31831"/>
    <w:rsid w:val="00C3542B"/>
    <w:rsid w:val="00C36949"/>
    <w:rsid w:val="00C421FD"/>
    <w:rsid w:val="00C7315E"/>
    <w:rsid w:val="00CE3E6E"/>
    <w:rsid w:val="00D1434C"/>
    <w:rsid w:val="00D33C03"/>
    <w:rsid w:val="00D4126C"/>
    <w:rsid w:val="00D461C3"/>
    <w:rsid w:val="00DC235F"/>
    <w:rsid w:val="00DD542A"/>
    <w:rsid w:val="00DF55D6"/>
    <w:rsid w:val="00E01963"/>
    <w:rsid w:val="00E12835"/>
    <w:rsid w:val="00E26D31"/>
    <w:rsid w:val="00E73191"/>
    <w:rsid w:val="00EA1FFE"/>
    <w:rsid w:val="00EF79DD"/>
    <w:rsid w:val="00F9480C"/>
    <w:rsid w:val="00FC7A95"/>
    <w:rsid w:val="00FD6CF0"/>
    <w:rsid w:val="00FE2E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BA79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82A7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F82A79"/>
  </w:style>
  <w:style w:type="paragraph" w:styleId="Kopfzeile">
    <w:name w:val="header"/>
    <w:basedOn w:val="Standard"/>
    <w:link w:val="KopfzeileZchn"/>
    <w:rsid w:val="00F82A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F82A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1"/>
    <w:rsid w:val="0030189D"/>
  </w:style>
  <w:style w:type="character" w:customStyle="1" w:styleId="KopfzeileZchn">
    <w:name w:val="Kopfzeile Zchn"/>
    <w:basedOn w:val="Absatz-Standardschriftart"/>
    <w:link w:val="Kopfzeile"/>
    <w:rsid w:val="00600A5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600A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72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72F"/>
    <w:rPr>
      <w:rFonts w:ascii="Lucida Grande" w:hAnsi="Lucida Grande" w:cs="Lucida Grande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rsid w:val="00906725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617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.w.k@t-online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llard-velbert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parkasse-hrv.de/module/static/impressum/index.php?n=%2Fmodule%2Fstatic%2Fimpressum%2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%20700:Users:wernerwklingberg:BSV:BSV%20Bfbg%202009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76265B-5A12-FF40-B6CF-FF2D6E22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Mac%20HD%20700:Users:wernerwklingberg:BSV:BSV%20Bfbg%202009.dotx</Template>
  <TotalTime>0</TotalTime>
  <Pages>2</Pages>
  <Words>690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BSV Velbert e</vt:lpstr>
    </vt:vector>
  </TitlesOfParts>
  <Company>Esprit Europe AG</Company>
  <LinksUpToDate>false</LinksUpToDate>
  <CharactersWithSpaces>5031</CharactersWithSpaces>
  <SharedDoc>false</SharedDoc>
  <HLinks>
    <vt:vector size="18" baseType="variant">
      <vt:variant>
        <vt:i4>7471131</vt:i4>
      </vt:variant>
      <vt:variant>
        <vt:i4>-1</vt:i4>
      </vt:variant>
      <vt:variant>
        <vt:i4>2051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2053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2059</vt:i4>
      </vt:variant>
      <vt:variant>
        <vt:i4>1</vt:i4>
      </vt:variant>
      <vt:variant>
        <vt:lpwstr>bsvlogo_mit_Sternen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BSV Velbert e</dc:title>
  <dc:subject/>
  <dc:creator>Werner W. Klingberg</dc:creator>
  <cp:keywords/>
  <dc:description/>
  <cp:lastModifiedBy>Microsoft Office-Benutzer</cp:lastModifiedBy>
  <cp:revision>7</cp:revision>
  <cp:lastPrinted>2020-01-30T10:57:00Z</cp:lastPrinted>
  <dcterms:created xsi:type="dcterms:W3CDTF">2020-01-16T11:57:00Z</dcterms:created>
  <dcterms:modified xsi:type="dcterms:W3CDTF">2020-01-30T10:58:00Z</dcterms:modified>
</cp:coreProperties>
</file>